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4047F8" w14:textId="77777777" w:rsidR="00C25F51" w:rsidRPr="004D7B67" w:rsidRDefault="00C25F51" w:rsidP="00C25F51">
      <w:pPr>
        <w:pStyle w:val="BoxedHeading"/>
      </w:pPr>
      <w:bookmarkStart w:id="0" w:name="_Toc283747012"/>
      <w:r w:rsidRPr="004D7B67">
        <w:rPr>
          <w:noProof/>
          <w:lang w:eastAsia="en-AU"/>
        </w:rPr>
        <w:pict w14:anchorId="64DB5289">
          <v:rect id="_x0000_s1030" style="position:absolute;margin-left:-78.4pt;margin-top:11.6pt;width:537.75pt;height:21pt;z-index:-1" fillcolor="#668fbd" strokecolor="#668fbd"/>
        </w:pict>
      </w:r>
      <w:r w:rsidRPr="004D7B67">
        <w:t>&lt;cn&gt;</w:t>
      </w:r>
      <w:r w:rsidRPr="00C25F51">
        <w:t xml:space="preserve"> </w:t>
      </w:r>
      <w:r>
        <w:t>End of Chapter Questions</w:t>
      </w:r>
      <w:r w:rsidRPr="004D7B67">
        <w:tab/>
        <w:t xml:space="preserve">&lt;ct&gt;The </w:t>
      </w:r>
      <w:r>
        <w:t>Cover</w:t>
      </w:r>
    </w:p>
    <w:p w14:paraId="1615B29D" w14:textId="77777777" w:rsidR="00C25F51" w:rsidRDefault="00C25F51" w:rsidP="00C25F51">
      <w:r w:rsidRPr="004D7B67">
        <w:t xml:space="preserve"> </w:t>
      </w:r>
    </w:p>
    <w:p w14:paraId="5971E961" w14:textId="77777777" w:rsidR="00C25F51" w:rsidRDefault="00C255DC" w:rsidP="00C25F51">
      <w:r>
        <w:t xml:space="preserve">End of Chapter Questions </w:t>
      </w:r>
      <w:r w:rsidR="00C25F51">
        <w:t>produced by Dr Stephen Dann</w:t>
      </w:r>
      <w:r w:rsidR="0007709B">
        <w:t xml:space="preserve">. </w:t>
      </w:r>
    </w:p>
    <w:p w14:paraId="02131EDC" w14:textId="77777777" w:rsidR="00C25F51" w:rsidRDefault="00C25F51" w:rsidP="00C25F51"/>
    <w:p w14:paraId="329391A0" w14:textId="77777777" w:rsidR="00C25F51" w:rsidRDefault="00C25F51" w:rsidP="00C25F51">
      <w:r>
        <w:t xml:space="preserve">If you need to contact me during the semester, I can be reached through one or more of the following systems.  </w:t>
      </w:r>
    </w:p>
    <w:p w14:paraId="62466757" w14:textId="77777777" w:rsidR="00C25F51" w:rsidRDefault="00C25F51" w:rsidP="00C25F5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3"/>
        <w:gridCol w:w="5284"/>
      </w:tblGrid>
      <w:tr w:rsidR="00C25F51" w14:paraId="49102B7F" w14:textId="77777777" w:rsidTr="00C104BA">
        <w:tc>
          <w:tcPr>
            <w:tcW w:w="9287" w:type="dxa"/>
            <w:gridSpan w:val="2"/>
            <w:shd w:val="clear" w:color="auto" w:fill="auto"/>
          </w:tcPr>
          <w:p w14:paraId="41F758A3" w14:textId="77777777" w:rsidR="00C25F51" w:rsidRPr="00C104BA" w:rsidRDefault="00C25F51" w:rsidP="00C104BA">
            <w:pPr>
              <w:jc w:val="center"/>
              <w:rPr>
                <w:b/>
              </w:rPr>
            </w:pPr>
            <w:r w:rsidRPr="00C104BA">
              <w:rPr>
                <w:b/>
              </w:rPr>
              <w:t>Websites</w:t>
            </w:r>
          </w:p>
        </w:tc>
      </w:tr>
      <w:tr w:rsidR="00C25F51" w14:paraId="387DA1F4" w14:textId="77777777" w:rsidTr="00C104BA">
        <w:tc>
          <w:tcPr>
            <w:tcW w:w="4003" w:type="dxa"/>
            <w:shd w:val="clear" w:color="auto" w:fill="auto"/>
          </w:tcPr>
          <w:p w14:paraId="0C618F84" w14:textId="77777777" w:rsidR="00C25F51" w:rsidRDefault="00C25F51" w:rsidP="009F3D7F">
            <w:r>
              <w:t>E-marketing book support site</w:t>
            </w:r>
          </w:p>
        </w:tc>
        <w:tc>
          <w:tcPr>
            <w:tcW w:w="5284" w:type="dxa"/>
            <w:shd w:val="clear" w:color="auto" w:fill="auto"/>
          </w:tcPr>
          <w:p w14:paraId="15CB6F68" w14:textId="77777777" w:rsidR="00C25F51" w:rsidRPr="00C104BA" w:rsidRDefault="00C25F51" w:rsidP="009F3D7F">
            <w:pPr>
              <w:rPr>
                <w:b/>
              </w:rPr>
            </w:pPr>
            <w:hyperlink r:id="rId7" w:history="1">
              <w:r w:rsidRPr="00C104BA">
                <w:rPr>
                  <w:rStyle w:val="Hyperlink"/>
                  <w:b/>
                </w:rPr>
                <w:t>http://contemporaryemarketing.co.uk/</w:t>
              </w:r>
            </w:hyperlink>
            <w:r w:rsidRPr="00C104BA">
              <w:rPr>
                <w:b/>
              </w:rPr>
              <w:t xml:space="preserve"> </w:t>
            </w:r>
          </w:p>
        </w:tc>
      </w:tr>
      <w:tr w:rsidR="00C25F51" w14:paraId="6FC2A84C" w14:textId="77777777" w:rsidTr="00C104BA">
        <w:tc>
          <w:tcPr>
            <w:tcW w:w="4003" w:type="dxa"/>
            <w:shd w:val="clear" w:color="auto" w:fill="auto"/>
          </w:tcPr>
          <w:p w14:paraId="46BAD7D2" w14:textId="77777777" w:rsidR="00C25F51" w:rsidRDefault="00C25F51" w:rsidP="009F3D7F">
            <w:r>
              <w:t>About.me</w:t>
            </w:r>
          </w:p>
        </w:tc>
        <w:tc>
          <w:tcPr>
            <w:tcW w:w="5284" w:type="dxa"/>
            <w:shd w:val="clear" w:color="auto" w:fill="auto"/>
          </w:tcPr>
          <w:p w14:paraId="08F66663" w14:textId="77777777" w:rsidR="00C25F51" w:rsidRPr="00C104BA" w:rsidRDefault="00C25F51" w:rsidP="009F3D7F">
            <w:pPr>
              <w:rPr>
                <w:b/>
              </w:rPr>
            </w:pPr>
            <w:hyperlink r:id="rId8" w:history="1">
              <w:r w:rsidRPr="00C104BA">
                <w:rPr>
                  <w:rStyle w:val="Hyperlink"/>
                  <w:b/>
                </w:rPr>
                <w:t>https://about.me/stephendann</w:t>
              </w:r>
            </w:hyperlink>
          </w:p>
        </w:tc>
      </w:tr>
      <w:tr w:rsidR="00C25F51" w14:paraId="0F82D64E" w14:textId="77777777" w:rsidTr="00C104BA">
        <w:tc>
          <w:tcPr>
            <w:tcW w:w="4003" w:type="dxa"/>
            <w:shd w:val="clear" w:color="auto" w:fill="auto"/>
          </w:tcPr>
          <w:p w14:paraId="19BF5EA1" w14:textId="77777777" w:rsidR="00C25F51" w:rsidRDefault="00C25F51" w:rsidP="009F3D7F"/>
        </w:tc>
        <w:tc>
          <w:tcPr>
            <w:tcW w:w="5284" w:type="dxa"/>
            <w:shd w:val="clear" w:color="auto" w:fill="auto"/>
          </w:tcPr>
          <w:p w14:paraId="5D9DF312" w14:textId="77777777" w:rsidR="00C25F51" w:rsidRPr="00C104BA" w:rsidRDefault="00C25F51" w:rsidP="009F3D7F">
            <w:pPr>
              <w:rPr>
                <w:b/>
              </w:rPr>
            </w:pPr>
          </w:p>
        </w:tc>
      </w:tr>
      <w:tr w:rsidR="00C25F51" w14:paraId="00B442C6" w14:textId="77777777" w:rsidTr="00C104BA">
        <w:tc>
          <w:tcPr>
            <w:tcW w:w="9287" w:type="dxa"/>
            <w:gridSpan w:val="2"/>
            <w:shd w:val="clear" w:color="auto" w:fill="auto"/>
          </w:tcPr>
          <w:p w14:paraId="29641CDE" w14:textId="77777777" w:rsidR="00C25F51" w:rsidRPr="00C104BA" w:rsidRDefault="00C25F51" w:rsidP="00C104BA">
            <w:pPr>
              <w:jc w:val="center"/>
              <w:rPr>
                <w:b/>
              </w:rPr>
            </w:pPr>
            <w:r w:rsidRPr="00C104BA">
              <w:rPr>
                <w:b/>
              </w:rPr>
              <w:t>Questions?</w:t>
            </w:r>
          </w:p>
        </w:tc>
      </w:tr>
      <w:tr w:rsidR="00C25F51" w14:paraId="21371EA9" w14:textId="77777777" w:rsidTr="00C104BA">
        <w:tc>
          <w:tcPr>
            <w:tcW w:w="4003" w:type="dxa"/>
            <w:shd w:val="clear" w:color="auto" w:fill="auto"/>
          </w:tcPr>
          <w:p w14:paraId="1E725C68" w14:textId="77777777" w:rsidR="00C25F51" w:rsidRDefault="00C25F51" w:rsidP="009F3D7F">
            <w:r>
              <w:t>Formspring.me</w:t>
            </w:r>
          </w:p>
        </w:tc>
        <w:tc>
          <w:tcPr>
            <w:tcW w:w="5284" w:type="dxa"/>
            <w:shd w:val="clear" w:color="auto" w:fill="auto"/>
          </w:tcPr>
          <w:p w14:paraId="244FB749" w14:textId="77777777" w:rsidR="00C25F51" w:rsidRPr="00C104BA" w:rsidRDefault="00C25F51" w:rsidP="009F3D7F">
            <w:pPr>
              <w:rPr>
                <w:b/>
              </w:rPr>
            </w:pPr>
            <w:hyperlink r:id="rId9" w:history="1">
              <w:r w:rsidRPr="00C104BA">
                <w:rPr>
                  <w:rStyle w:val="Hyperlink"/>
                  <w:b/>
                </w:rPr>
                <w:t>http://www.formspring.me/stephendann</w:t>
              </w:r>
            </w:hyperlink>
            <w:r w:rsidRPr="00C104BA">
              <w:rPr>
                <w:b/>
              </w:rPr>
              <w:t xml:space="preserve"> </w:t>
            </w:r>
          </w:p>
        </w:tc>
      </w:tr>
      <w:tr w:rsidR="00C25F51" w14:paraId="3DCDA5B5" w14:textId="77777777" w:rsidTr="00C104BA">
        <w:tc>
          <w:tcPr>
            <w:tcW w:w="4003" w:type="dxa"/>
            <w:shd w:val="clear" w:color="auto" w:fill="auto"/>
          </w:tcPr>
          <w:p w14:paraId="5A9FFEE4" w14:textId="77777777" w:rsidR="00C25F51" w:rsidRDefault="00C25F51" w:rsidP="009F3D7F">
            <w:r>
              <w:t>Quora</w:t>
            </w:r>
          </w:p>
        </w:tc>
        <w:tc>
          <w:tcPr>
            <w:tcW w:w="5284" w:type="dxa"/>
            <w:shd w:val="clear" w:color="auto" w:fill="auto"/>
          </w:tcPr>
          <w:p w14:paraId="47024995" w14:textId="77777777" w:rsidR="00C25F51" w:rsidRPr="00C104BA" w:rsidRDefault="00C25F51" w:rsidP="009F3D7F">
            <w:pPr>
              <w:rPr>
                <w:b/>
              </w:rPr>
            </w:pPr>
            <w:hyperlink r:id="rId10" w:history="1">
              <w:r w:rsidRPr="00C104BA">
                <w:rPr>
                  <w:rStyle w:val="Hyperlink"/>
                  <w:b/>
                </w:rPr>
                <w:t>http://www.quora.com/Stephen-Dann</w:t>
              </w:r>
            </w:hyperlink>
            <w:r w:rsidRPr="00C104BA">
              <w:rPr>
                <w:b/>
              </w:rPr>
              <w:t xml:space="preserve"> </w:t>
            </w:r>
          </w:p>
        </w:tc>
      </w:tr>
      <w:tr w:rsidR="00C25F51" w14:paraId="59CFF2F2" w14:textId="77777777" w:rsidTr="00C104BA">
        <w:tc>
          <w:tcPr>
            <w:tcW w:w="9287" w:type="dxa"/>
            <w:gridSpan w:val="2"/>
            <w:shd w:val="clear" w:color="auto" w:fill="auto"/>
          </w:tcPr>
          <w:p w14:paraId="155ADCA9" w14:textId="77777777" w:rsidR="00C25F51" w:rsidRPr="00C104BA" w:rsidRDefault="00C25F51" w:rsidP="00C104BA">
            <w:pPr>
              <w:jc w:val="center"/>
              <w:rPr>
                <w:b/>
              </w:rPr>
            </w:pPr>
            <w:r w:rsidRPr="00C104BA">
              <w:rPr>
                <w:b/>
              </w:rPr>
              <w:t>Community</w:t>
            </w:r>
          </w:p>
        </w:tc>
      </w:tr>
      <w:tr w:rsidR="00C25F51" w14:paraId="32148229" w14:textId="77777777" w:rsidTr="00C104BA">
        <w:tc>
          <w:tcPr>
            <w:tcW w:w="4003" w:type="dxa"/>
            <w:shd w:val="clear" w:color="auto" w:fill="auto"/>
          </w:tcPr>
          <w:p w14:paraId="19A8068F" w14:textId="77777777" w:rsidR="00C25F51" w:rsidRDefault="00C25F51" w:rsidP="009F3D7F">
            <w:r>
              <w:t>Steam</w:t>
            </w:r>
          </w:p>
        </w:tc>
        <w:tc>
          <w:tcPr>
            <w:tcW w:w="5284" w:type="dxa"/>
            <w:shd w:val="clear" w:color="auto" w:fill="auto"/>
          </w:tcPr>
          <w:p w14:paraId="5E104ADA" w14:textId="77777777" w:rsidR="00C25F51" w:rsidRPr="00C104BA" w:rsidRDefault="00C25F51" w:rsidP="009F3D7F">
            <w:pPr>
              <w:rPr>
                <w:b/>
              </w:rPr>
            </w:pPr>
            <w:hyperlink r:id="rId11" w:history="1">
              <w:r w:rsidRPr="00C104BA">
                <w:rPr>
                  <w:rStyle w:val="Hyperlink"/>
                  <w:b/>
                </w:rPr>
                <w:t>http://steamcommunity.com/id/stephendann</w:t>
              </w:r>
            </w:hyperlink>
          </w:p>
        </w:tc>
      </w:tr>
      <w:tr w:rsidR="00C25F51" w14:paraId="4366B02D" w14:textId="77777777" w:rsidTr="00C104BA">
        <w:tc>
          <w:tcPr>
            <w:tcW w:w="4003" w:type="dxa"/>
            <w:shd w:val="clear" w:color="auto" w:fill="auto"/>
          </w:tcPr>
          <w:p w14:paraId="57D22720" w14:textId="77777777" w:rsidR="00C25F51" w:rsidRDefault="00C25F51" w:rsidP="009F3D7F">
            <w:r>
              <w:t>Xbox Live</w:t>
            </w:r>
          </w:p>
        </w:tc>
        <w:tc>
          <w:tcPr>
            <w:tcW w:w="5284" w:type="dxa"/>
            <w:shd w:val="clear" w:color="auto" w:fill="auto"/>
          </w:tcPr>
          <w:p w14:paraId="3433D45D" w14:textId="77777777" w:rsidR="00C25F51" w:rsidRPr="00C104BA" w:rsidRDefault="00C25F51" w:rsidP="009F3D7F">
            <w:pPr>
              <w:rPr>
                <w:b/>
              </w:rPr>
            </w:pPr>
            <w:r w:rsidRPr="00C104BA">
              <w:rPr>
                <w:b/>
              </w:rPr>
              <w:t>Gamertag: stephendann</w:t>
            </w:r>
          </w:p>
        </w:tc>
      </w:tr>
      <w:tr w:rsidR="00C25F51" w14:paraId="67A29077" w14:textId="77777777" w:rsidTr="00C104BA">
        <w:tc>
          <w:tcPr>
            <w:tcW w:w="9287" w:type="dxa"/>
            <w:gridSpan w:val="2"/>
            <w:shd w:val="clear" w:color="auto" w:fill="auto"/>
          </w:tcPr>
          <w:p w14:paraId="5581979F" w14:textId="77777777" w:rsidR="00C25F51" w:rsidRPr="00C104BA" w:rsidRDefault="00C25F51" w:rsidP="00C104BA">
            <w:pPr>
              <w:jc w:val="center"/>
              <w:rPr>
                <w:b/>
              </w:rPr>
            </w:pPr>
            <w:r w:rsidRPr="00C104BA">
              <w:rPr>
                <w:b/>
              </w:rPr>
              <w:t>Contact Points (goes to my computer)</w:t>
            </w:r>
          </w:p>
        </w:tc>
      </w:tr>
      <w:tr w:rsidR="00C25F51" w14:paraId="004D1BE7" w14:textId="77777777" w:rsidTr="00C104BA">
        <w:tc>
          <w:tcPr>
            <w:tcW w:w="4003" w:type="dxa"/>
            <w:shd w:val="clear" w:color="auto" w:fill="auto"/>
          </w:tcPr>
          <w:p w14:paraId="628D2009" w14:textId="77777777" w:rsidR="00C25F51" w:rsidRDefault="00C25F51" w:rsidP="009F3D7F">
            <w:r>
              <w:t>Twitter</w:t>
            </w:r>
          </w:p>
        </w:tc>
        <w:tc>
          <w:tcPr>
            <w:tcW w:w="5284" w:type="dxa"/>
            <w:shd w:val="clear" w:color="auto" w:fill="auto"/>
          </w:tcPr>
          <w:p w14:paraId="5B12EE4E" w14:textId="77777777" w:rsidR="00C25F51" w:rsidRPr="00C104BA" w:rsidRDefault="00C25F51" w:rsidP="009F3D7F">
            <w:pPr>
              <w:rPr>
                <w:b/>
              </w:rPr>
            </w:pPr>
            <w:hyperlink r:id="rId12" w:history="1">
              <w:r w:rsidRPr="00C104BA">
                <w:rPr>
                  <w:rStyle w:val="Hyperlink"/>
                  <w:b/>
                </w:rPr>
                <w:t>@stephendann</w:t>
              </w:r>
            </w:hyperlink>
          </w:p>
        </w:tc>
      </w:tr>
      <w:tr w:rsidR="00C25F51" w14:paraId="05345DE5" w14:textId="77777777" w:rsidTr="00C104BA">
        <w:tc>
          <w:tcPr>
            <w:tcW w:w="4003" w:type="dxa"/>
            <w:shd w:val="clear" w:color="auto" w:fill="auto"/>
          </w:tcPr>
          <w:p w14:paraId="2934202C" w14:textId="77777777" w:rsidR="00C25F51" w:rsidRDefault="00C25F51" w:rsidP="009F3D7F">
            <w:r>
              <w:t>Standard E-mail (work account)</w:t>
            </w:r>
          </w:p>
        </w:tc>
        <w:tc>
          <w:tcPr>
            <w:tcW w:w="5284" w:type="dxa"/>
            <w:shd w:val="clear" w:color="auto" w:fill="auto"/>
          </w:tcPr>
          <w:p w14:paraId="4FC2F4C1" w14:textId="77777777" w:rsidR="00C25F51" w:rsidRPr="00C104BA" w:rsidRDefault="00C25F51" w:rsidP="009F3D7F">
            <w:pPr>
              <w:rPr>
                <w:b/>
              </w:rPr>
            </w:pPr>
            <w:hyperlink r:id="rId13" w:history="1">
              <w:r w:rsidRPr="00C104BA">
                <w:rPr>
                  <w:rStyle w:val="Hyperlink"/>
                  <w:b/>
                </w:rPr>
                <w:t>Stephen.dann@anu.edu.au</w:t>
              </w:r>
            </w:hyperlink>
          </w:p>
        </w:tc>
      </w:tr>
      <w:tr w:rsidR="00C25F51" w14:paraId="14177CB9" w14:textId="77777777" w:rsidTr="00C104BA">
        <w:tc>
          <w:tcPr>
            <w:tcW w:w="4003" w:type="dxa"/>
            <w:shd w:val="clear" w:color="auto" w:fill="auto"/>
          </w:tcPr>
          <w:p w14:paraId="4502BC22" w14:textId="77777777" w:rsidR="00C25F51" w:rsidRDefault="00C25F51" w:rsidP="009F3D7F">
            <w:smartTag w:uri="urn:schemas-microsoft-com:office:smarttags" w:element="stockticker">
              <w:r>
                <w:t>MSN</w:t>
              </w:r>
            </w:smartTag>
            <w:r>
              <w:t xml:space="preserve"> (work account)</w:t>
            </w:r>
          </w:p>
        </w:tc>
        <w:tc>
          <w:tcPr>
            <w:tcW w:w="5284" w:type="dxa"/>
            <w:shd w:val="clear" w:color="auto" w:fill="auto"/>
          </w:tcPr>
          <w:p w14:paraId="14F8490F" w14:textId="77777777" w:rsidR="00C25F51" w:rsidRPr="00C104BA" w:rsidRDefault="00C25F51" w:rsidP="009F3D7F">
            <w:pPr>
              <w:rPr>
                <w:b/>
              </w:rPr>
            </w:pPr>
            <w:hyperlink r:id="rId14" w:history="1">
              <w:r w:rsidRPr="00C104BA">
                <w:rPr>
                  <w:rStyle w:val="Hyperlink"/>
                  <w:b/>
                </w:rPr>
                <w:t>stephendann2003@hotmail.com</w:t>
              </w:r>
            </w:hyperlink>
            <w:r w:rsidRPr="00C104BA">
              <w:rPr>
                <w:b/>
              </w:rPr>
              <w:t xml:space="preserve"> </w:t>
            </w:r>
          </w:p>
        </w:tc>
      </w:tr>
      <w:tr w:rsidR="00C25F51" w14:paraId="1C3927F6" w14:textId="77777777" w:rsidTr="00C104BA">
        <w:tc>
          <w:tcPr>
            <w:tcW w:w="9287" w:type="dxa"/>
            <w:gridSpan w:val="2"/>
            <w:shd w:val="clear" w:color="auto" w:fill="auto"/>
          </w:tcPr>
          <w:p w14:paraId="6418887E" w14:textId="77777777" w:rsidR="00C25F51" w:rsidRPr="00C104BA" w:rsidRDefault="00C25F51" w:rsidP="00C104BA">
            <w:pPr>
              <w:jc w:val="center"/>
              <w:rPr>
                <w:b/>
              </w:rPr>
            </w:pPr>
            <w:r w:rsidRPr="00C104BA">
              <w:rPr>
                <w:b/>
              </w:rPr>
              <w:t>Really Urgent (goes to my phone)</w:t>
            </w:r>
          </w:p>
        </w:tc>
      </w:tr>
      <w:tr w:rsidR="00C25F51" w14:paraId="7CCEC16C" w14:textId="77777777" w:rsidTr="00C104BA">
        <w:tc>
          <w:tcPr>
            <w:tcW w:w="4003" w:type="dxa"/>
            <w:shd w:val="clear" w:color="auto" w:fill="auto"/>
          </w:tcPr>
          <w:p w14:paraId="57BEC834" w14:textId="77777777" w:rsidR="00C25F51" w:rsidRDefault="00C25F51" w:rsidP="009F3D7F">
            <w:r>
              <w:t xml:space="preserve">E-mail </w:t>
            </w:r>
          </w:p>
        </w:tc>
        <w:tc>
          <w:tcPr>
            <w:tcW w:w="5284" w:type="dxa"/>
            <w:shd w:val="clear" w:color="auto" w:fill="auto"/>
          </w:tcPr>
          <w:p w14:paraId="4D1369CD" w14:textId="77777777" w:rsidR="00C25F51" w:rsidRPr="00C104BA" w:rsidRDefault="00C25F51" w:rsidP="009F3D7F">
            <w:pPr>
              <w:rPr>
                <w:b/>
              </w:rPr>
            </w:pPr>
            <w:hyperlink r:id="rId15" w:history="1">
              <w:r w:rsidRPr="00C104BA">
                <w:rPr>
                  <w:rStyle w:val="Hyperlink"/>
                  <w:b/>
                </w:rPr>
                <w:t>Stephen@stephendann.net</w:t>
              </w:r>
            </w:hyperlink>
          </w:p>
        </w:tc>
      </w:tr>
      <w:tr w:rsidR="00C25F51" w14:paraId="599E7B68" w14:textId="77777777" w:rsidTr="00C104BA">
        <w:tc>
          <w:tcPr>
            <w:tcW w:w="4003" w:type="dxa"/>
            <w:shd w:val="clear" w:color="auto" w:fill="auto"/>
          </w:tcPr>
          <w:p w14:paraId="22DF5847" w14:textId="77777777" w:rsidR="00C25F51" w:rsidRDefault="00C25F51" w:rsidP="009F3D7F">
            <w:smartTag w:uri="urn:schemas-microsoft-com:office:smarttags" w:element="stockticker">
              <w:r>
                <w:t>MSN</w:t>
              </w:r>
            </w:smartTag>
            <w:r>
              <w:t xml:space="preserve"> </w:t>
            </w:r>
          </w:p>
        </w:tc>
        <w:tc>
          <w:tcPr>
            <w:tcW w:w="5284" w:type="dxa"/>
            <w:shd w:val="clear" w:color="auto" w:fill="auto"/>
          </w:tcPr>
          <w:p w14:paraId="6D4A6200" w14:textId="77777777" w:rsidR="00C25F51" w:rsidRPr="00C104BA" w:rsidRDefault="00C25F51" w:rsidP="009F3D7F">
            <w:pPr>
              <w:rPr>
                <w:b/>
              </w:rPr>
            </w:pPr>
            <w:hyperlink r:id="rId16" w:history="1">
              <w:r w:rsidRPr="00C104BA">
                <w:rPr>
                  <w:rStyle w:val="Hyperlink"/>
                  <w:b/>
                </w:rPr>
                <w:t>sddc_awayteam@live.com</w:t>
              </w:r>
            </w:hyperlink>
          </w:p>
        </w:tc>
      </w:tr>
    </w:tbl>
    <w:p w14:paraId="2FF123B7" w14:textId="77777777" w:rsidR="00C25F51" w:rsidRDefault="00C25F51" w:rsidP="00C25F51"/>
    <w:p w14:paraId="50F402A4" w14:textId="77777777" w:rsidR="003864B7" w:rsidRPr="00CF3254" w:rsidRDefault="00C25F51" w:rsidP="00C25F51">
      <w:pPr>
        <w:pStyle w:val="BoxedHeading"/>
      </w:pPr>
      <w:r>
        <w:br w:type="page"/>
      </w:r>
      <w:r w:rsidR="000F6BAA">
        <w:rPr>
          <w:noProof/>
          <w:lang w:eastAsia="en-AU"/>
        </w:rPr>
        <w:lastRenderedPageBreak/>
        <w:pict w14:anchorId="4CFA411D">
          <v:rect id="_x0000_s1029" style="position:absolute;margin-left:-78.4pt;margin-top:11.6pt;width:537.75pt;height:21pt;z-index:-2" fillcolor="#668fbd" strokecolor="#668fbd"/>
        </w:pict>
      </w:r>
      <w:r w:rsidR="00092F31" w:rsidRPr="00CF3254">
        <w:t>&lt;cn&gt;</w:t>
      </w:r>
      <w:r w:rsidR="000635CF">
        <w:t xml:space="preserve">End of Chapter Questions </w:t>
      </w:r>
      <w:r w:rsidR="00092F31" w:rsidRPr="00CF3254">
        <w:tab/>
        <w:t>&lt;ct&gt;</w:t>
      </w:r>
      <w:r w:rsidR="001B1EC3">
        <w:t>T</w:t>
      </w:r>
      <w:r w:rsidR="000635CF">
        <w:t>he Preface</w:t>
      </w:r>
      <w:bookmarkEnd w:id="0"/>
    </w:p>
    <w:p w14:paraId="3C161B48" w14:textId="77777777" w:rsidR="00E51C58" w:rsidRPr="004D7B67" w:rsidRDefault="00E51C58" w:rsidP="00E51C58">
      <w:r w:rsidRPr="004D7B67">
        <w:t xml:space="preserve">[Each </w:t>
      </w:r>
      <w:r>
        <w:t xml:space="preserve">EoC Question set </w:t>
      </w:r>
      <w:r w:rsidRPr="004D7B67">
        <w:t xml:space="preserve">opens with a </w:t>
      </w:r>
      <w:r>
        <w:t xml:space="preserve">Wordle image </w:t>
      </w:r>
      <w:r w:rsidRPr="004D7B67">
        <w:t xml:space="preserve">of the </w:t>
      </w:r>
      <w:r>
        <w:t xml:space="preserve">chapter </w:t>
      </w:r>
      <w:r w:rsidRPr="004D7B67">
        <w:t>content]</w:t>
      </w:r>
    </w:p>
    <w:p w14:paraId="37215A7F" w14:textId="77777777" w:rsidR="001360C4" w:rsidRPr="001360C4" w:rsidRDefault="001360C4" w:rsidP="00364D3F">
      <w:pPr>
        <w:rPr>
          <w:sz w:val="18"/>
          <w:szCs w:val="18"/>
        </w:rPr>
      </w:pPr>
    </w:p>
    <w:p w14:paraId="15997C9A" w14:textId="77777777" w:rsidR="004E1D64" w:rsidRPr="00D93260" w:rsidRDefault="00D93260" w:rsidP="00D93260">
      <w:pPr>
        <w:jc w:val="center"/>
      </w:pPr>
      <w:r w:rsidRPr="00D93260">
        <w:pict w14:anchorId="0BDED2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25pt;height:168pt">
            <v:imagedata r:id="rId17" o:title=""/>
          </v:shape>
        </w:pict>
      </w:r>
    </w:p>
    <w:p w14:paraId="3C4DD7D8" w14:textId="77777777" w:rsidR="00E51C58" w:rsidRDefault="00134805">
      <w:pPr>
        <w:pStyle w:val="TOC1"/>
        <w:tabs>
          <w:tab w:val="left" w:pos="3538"/>
          <w:tab w:val="right" w:leader="dot" w:pos="9061"/>
        </w:tabs>
        <w:rPr>
          <w:rFonts w:ascii="Times New Roman" w:hAnsi="Times New Roman"/>
          <w:noProof/>
          <w:lang w:val="en-US"/>
        </w:rPr>
      </w:pPr>
      <w:r>
        <w:fldChar w:fldCharType="begin"/>
      </w:r>
      <w:r>
        <w:instrText xml:space="preserve"> TOC \o "1-3" \h \z \u </w:instrText>
      </w:r>
      <w:r>
        <w:fldChar w:fldCharType="separate"/>
      </w:r>
      <w:hyperlink w:anchor="_Toc283747012" w:history="1">
        <w:r w:rsidR="00E51C58" w:rsidRPr="003215F3">
          <w:rPr>
            <w:rStyle w:val="Hyperlink"/>
            <w:noProof/>
          </w:rPr>
          <w:t xml:space="preserve">&lt;cn&gt;End of Chapter Questions </w:t>
        </w:r>
        <w:r w:rsidR="00E51C58">
          <w:rPr>
            <w:rFonts w:ascii="Times New Roman" w:hAnsi="Times New Roman"/>
            <w:noProof/>
            <w:lang w:val="en-US"/>
          </w:rPr>
          <w:tab/>
        </w:r>
        <w:r w:rsidR="00E51C58" w:rsidRPr="003215F3">
          <w:rPr>
            <w:rStyle w:val="Hyperlink"/>
            <w:noProof/>
          </w:rPr>
          <w:t>&lt;ct&gt;The Preface</w:t>
        </w:r>
        <w:r w:rsidR="00E51C58">
          <w:rPr>
            <w:noProof/>
            <w:webHidden/>
          </w:rPr>
          <w:tab/>
        </w:r>
        <w:r w:rsidR="00E51C58">
          <w:rPr>
            <w:noProof/>
            <w:webHidden/>
          </w:rPr>
          <w:fldChar w:fldCharType="begin"/>
        </w:r>
        <w:r w:rsidR="00E51C58">
          <w:rPr>
            <w:noProof/>
            <w:webHidden/>
          </w:rPr>
          <w:instrText xml:space="preserve"> PAGEREF _Toc283747012 \h </w:instrText>
        </w:r>
        <w:r w:rsidR="00544890">
          <w:rPr>
            <w:noProof/>
          </w:rPr>
        </w:r>
        <w:r w:rsidR="00E51C58">
          <w:rPr>
            <w:noProof/>
            <w:webHidden/>
          </w:rPr>
          <w:fldChar w:fldCharType="separate"/>
        </w:r>
        <w:r w:rsidR="00101AF0">
          <w:rPr>
            <w:noProof/>
            <w:webHidden/>
          </w:rPr>
          <w:t>1</w:t>
        </w:r>
        <w:r w:rsidR="00E51C58">
          <w:rPr>
            <w:noProof/>
            <w:webHidden/>
          </w:rPr>
          <w:fldChar w:fldCharType="end"/>
        </w:r>
      </w:hyperlink>
    </w:p>
    <w:p w14:paraId="115E4047" w14:textId="77777777" w:rsidR="00E51C58" w:rsidRDefault="00E51C58">
      <w:pPr>
        <w:pStyle w:val="TOC1"/>
        <w:tabs>
          <w:tab w:val="right" w:leader="dot" w:pos="9061"/>
        </w:tabs>
        <w:rPr>
          <w:rFonts w:ascii="Times New Roman" w:hAnsi="Times New Roman"/>
          <w:noProof/>
          <w:lang w:val="en-US"/>
        </w:rPr>
      </w:pPr>
      <w:hyperlink w:anchor="_Toc283747013" w:history="1">
        <w:r w:rsidRPr="003215F3">
          <w:rPr>
            <w:rStyle w:val="Hyperlink"/>
            <w:noProof/>
          </w:rPr>
          <w:t>&lt;lo&gt;Learning objectives</w:t>
        </w:r>
        <w:r>
          <w:rPr>
            <w:noProof/>
            <w:webHidden/>
          </w:rPr>
          <w:tab/>
        </w:r>
        <w:r>
          <w:rPr>
            <w:noProof/>
            <w:webHidden/>
          </w:rPr>
          <w:fldChar w:fldCharType="begin"/>
        </w:r>
        <w:r>
          <w:rPr>
            <w:noProof/>
            <w:webHidden/>
          </w:rPr>
          <w:instrText xml:space="preserve"> PAGEREF _Toc283747013 \h </w:instrText>
        </w:r>
        <w:r w:rsidR="00544890">
          <w:rPr>
            <w:noProof/>
          </w:rPr>
        </w:r>
        <w:r>
          <w:rPr>
            <w:noProof/>
            <w:webHidden/>
          </w:rPr>
          <w:fldChar w:fldCharType="separate"/>
        </w:r>
        <w:r w:rsidR="00101AF0">
          <w:rPr>
            <w:noProof/>
            <w:webHidden/>
          </w:rPr>
          <w:t>6</w:t>
        </w:r>
        <w:r>
          <w:rPr>
            <w:noProof/>
            <w:webHidden/>
          </w:rPr>
          <w:fldChar w:fldCharType="end"/>
        </w:r>
      </w:hyperlink>
    </w:p>
    <w:p w14:paraId="67D4B038" w14:textId="77777777" w:rsidR="00E51C58" w:rsidRDefault="00E51C58">
      <w:pPr>
        <w:pStyle w:val="TOC1"/>
        <w:tabs>
          <w:tab w:val="right" w:leader="dot" w:pos="9061"/>
        </w:tabs>
        <w:rPr>
          <w:rFonts w:ascii="Times New Roman" w:hAnsi="Times New Roman"/>
          <w:noProof/>
          <w:lang w:val="en-US"/>
        </w:rPr>
      </w:pPr>
      <w:hyperlink w:anchor="_Toc283747014" w:history="1">
        <w:r w:rsidRPr="003215F3">
          <w:rPr>
            <w:rStyle w:val="Hyperlink"/>
            <w:noProof/>
          </w:rPr>
          <w:t>&lt;EoC&gt; Knowledge (10) Multiple Choice</w:t>
        </w:r>
        <w:r>
          <w:rPr>
            <w:noProof/>
            <w:webHidden/>
          </w:rPr>
          <w:tab/>
        </w:r>
        <w:r>
          <w:rPr>
            <w:noProof/>
            <w:webHidden/>
          </w:rPr>
          <w:fldChar w:fldCharType="begin"/>
        </w:r>
        <w:r>
          <w:rPr>
            <w:noProof/>
            <w:webHidden/>
          </w:rPr>
          <w:instrText xml:space="preserve"> PAGEREF _Toc283747014 \h </w:instrText>
        </w:r>
        <w:r w:rsidR="00544890">
          <w:rPr>
            <w:noProof/>
          </w:rPr>
        </w:r>
        <w:r>
          <w:rPr>
            <w:noProof/>
            <w:webHidden/>
          </w:rPr>
          <w:fldChar w:fldCharType="separate"/>
        </w:r>
        <w:r w:rsidR="00101AF0">
          <w:rPr>
            <w:noProof/>
            <w:webHidden/>
          </w:rPr>
          <w:t>7</w:t>
        </w:r>
        <w:r>
          <w:rPr>
            <w:noProof/>
            <w:webHidden/>
          </w:rPr>
          <w:fldChar w:fldCharType="end"/>
        </w:r>
      </w:hyperlink>
    </w:p>
    <w:p w14:paraId="657938AC" w14:textId="77777777" w:rsidR="00E51C58" w:rsidRDefault="00E51C58">
      <w:pPr>
        <w:pStyle w:val="TOC1"/>
        <w:tabs>
          <w:tab w:val="right" w:leader="dot" w:pos="9061"/>
        </w:tabs>
        <w:rPr>
          <w:rFonts w:ascii="Times New Roman" w:hAnsi="Times New Roman"/>
          <w:noProof/>
          <w:lang w:val="en-US"/>
        </w:rPr>
      </w:pPr>
      <w:hyperlink w:anchor="_Toc283747015" w:history="1">
        <w:r w:rsidRPr="003215F3">
          <w:rPr>
            <w:rStyle w:val="Hyperlink"/>
            <w:noProof/>
          </w:rPr>
          <w:t>&lt;EoC&gt; Comprehension (4) Short Answer</w:t>
        </w:r>
        <w:r>
          <w:rPr>
            <w:noProof/>
            <w:webHidden/>
          </w:rPr>
          <w:tab/>
        </w:r>
        <w:r>
          <w:rPr>
            <w:noProof/>
            <w:webHidden/>
          </w:rPr>
          <w:fldChar w:fldCharType="begin"/>
        </w:r>
        <w:r>
          <w:rPr>
            <w:noProof/>
            <w:webHidden/>
          </w:rPr>
          <w:instrText xml:space="preserve"> PAGEREF _Toc283747015 \h </w:instrText>
        </w:r>
        <w:r w:rsidR="00544890">
          <w:rPr>
            <w:noProof/>
          </w:rPr>
        </w:r>
        <w:r>
          <w:rPr>
            <w:noProof/>
            <w:webHidden/>
          </w:rPr>
          <w:fldChar w:fldCharType="separate"/>
        </w:r>
        <w:r w:rsidR="00101AF0">
          <w:rPr>
            <w:noProof/>
            <w:webHidden/>
          </w:rPr>
          <w:t>8</w:t>
        </w:r>
        <w:r>
          <w:rPr>
            <w:noProof/>
            <w:webHidden/>
          </w:rPr>
          <w:fldChar w:fldCharType="end"/>
        </w:r>
      </w:hyperlink>
    </w:p>
    <w:p w14:paraId="768000A3" w14:textId="77777777" w:rsidR="00E51C58" w:rsidRDefault="00E51C58">
      <w:pPr>
        <w:pStyle w:val="TOC1"/>
        <w:tabs>
          <w:tab w:val="right" w:leader="dot" w:pos="9061"/>
        </w:tabs>
        <w:rPr>
          <w:rFonts w:ascii="Times New Roman" w:hAnsi="Times New Roman"/>
          <w:noProof/>
          <w:lang w:val="en-US"/>
        </w:rPr>
      </w:pPr>
      <w:hyperlink w:anchor="_Toc283747016" w:history="1">
        <w:r w:rsidRPr="003215F3">
          <w:rPr>
            <w:rStyle w:val="Hyperlink"/>
            <w:noProof/>
          </w:rPr>
          <w:t>&lt;EoC&gt; Application (3) Practical</w:t>
        </w:r>
        <w:r>
          <w:rPr>
            <w:noProof/>
            <w:webHidden/>
          </w:rPr>
          <w:tab/>
        </w:r>
        <w:r>
          <w:rPr>
            <w:noProof/>
            <w:webHidden/>
          </w:rPr>
          <w:fldChar w:fldCharType="begin"/>
        </w:r>
        <w:r>
          <w:rPr>
            <w:noProof/>
            <w:webHidden/>
          </w:rPr>
          <w:instrText xml:space="preserve"> PAGEREF _Toc283747016 \h </w:instrText>
        </w:r>
        <w:r w:rsidR="00544890">
          <w:rPr>
            <w:noProof/>
          </w:rPr>
        </w:r>
        <w:r>
          <w:rPr>
            <w:noProof/>
            <w:webHidden/>
          </w:rPr>
          <w:fldChar w:fldCharType="separate"/>
        </w:r>
        <w:r w:rsidR="00101AF0">
          <w:rPr>
            <w:noProof/>
            <w:webHidden/>
          </w:rPr>
          <w:t>9</w:t>
        </w:r>
        <w:r>
          <w:rPr>
            <w:noProof/>
            <w:webHidden/>
          </w:rPr>
          <w:fldChar w:fldCharType="end"/>
        </w:r>
      </w:hyperlink>
    </w:p>
    <w:p w14:paraId="27A56B79" w14:textId="77777777" w:rsidR="00E51C58" w:rsidRDefault="00E51C58">
      <w:pPr>
        <w:pStyle w:val="TOC1"/>
        <w:tabs>
          <w:tab w:val="right" w:leader="dot" w:pos="9061"/>
        </w:tabs>
        <w:rPr>
          <w:rFonts w:ascii="Times New Roman" w:hAnsi="Times New Roman"/>
          <w:noProof/>
          <w:lang w:val="en-US"/>
        </w:rPr>
      </w:pPr>
      <w:hyperlink w:anchor="_Toc283747017" w:history="1">
        <w:r w:rsidRPr="003215F3">
          <w:rPr>
            <w:rStyle w:val="Hyperlink"/>
            <w:noProof/>
          </w:rPr>
          <w:t>&lt;EoC&gt; Analysis (1) Theoretical</w:t>
        </w:r>
        <w:r>
          <w:rPr>
            <w:noProof/>
            <w:webHidden/>
          </w:rPr>
          <w:tab/>
        </w:r>
        <w:r>
          <w:rPr>
            <w:noProof/>
            <w:webHidden/>
          </w:rPr>
          <w:fldChar w:fldCharType="begin"/>
        </w:r>
        <w:r>
          <w:rPr>
            <w:noProof/>
            <w:webHidden/>
          </w:rPr>
          <w:instrText xml:space="preserve"> PAGEREF _Toc283747017 \h </w:instrText>
        </w:r>
        <w:r w:rsidR="00544890">
          <w:rPr>
            <w:noProof/>
          </w:rPr>
        </w:r>
        <w:r>
          <w:rPr>
            <w:noProof/>
            <w:webHidden/>
          </w:rPr>
          <w:fldChar w:fldCharType="separate"/>
        </w:r>
        <w:r w:rsidR="00101AF0">
          <w:rPr>
            <w:noProof/>
            <w:webHidden/>
          </w:rPr>
          <w:t>10</w:t>
        </w:r>
        <w:r>
          <w:rPr>
            <w:noProof/>
            <w:webHidden/>
          </w:rPr>
          <w:fldChar w:fldCharType="end"/>
        </w:r>
      </w:hyperlink>
    </w:p>
    <w:p w14:paraId="1018B6FC" w14:textId="77777777" w:rsidR="00E51C58" w:rsidRDefault="00E51C58">
      <w:pPr>
        <w:pStyle w:val="TOC1"/>
        <w:tabs>
          <w:tab w:val="right" w:leader="dot" w:pos="9061"/>
        </w:tabs>
        <w:rPr>
          <w:rFonts w:ascii="Times New Roman" w:hAnsi="Times New Roman"/>
          <w:noProof/>
          <w:lang w:val="en-US"/>
        </w:rPr>
      </w:pPr>
      <w:hyperlink w:anchor="_Toc283747018" w:history="1">
        <w:r w:rsidRPr="003215F3">
          <w:rPr>
            <w:rStyle w:val="Hyperlink"/>
            <w:noProof/>
          </w:rPr>
          <w:t>&lt;EoC&gt; Synthesis (2) Creative Project</w:t>
        </w:r>
        <w:r>
          <w:rPr>
            <w:noProof/>
            <w:webHidden/>
          </w:rPr>
          <w:tab/>
        </w:r>
        <w:r>
          <w:rPr>
            <w:noProof/>
            <w:webHidden/>
          </w:rPr>
          <w:fldChar w:fldCharType="begin"/>
        </w:r>
        <w:r>
          <w:rPr>
            <w:noProof/>
            <w:webHidden/>
          </w:rPr>
          <w:instrText xml:space="preserve"> PAGEREF _Toc283747018 \h </w:instrText>
        </w:r>
        <w:r w:rsidR="00544890">
          <w:rPr>
            <w:noProof/>
          </w:rPr>
        </w:r>
        <w:r>
          <w:rPr>
            <w:noProof/>
            <w:webHidden/>
          </w:rPr>
          <w:fldChar w:fldCharType="separate"/>
        </w:r>
        <w:r w:rsidR="00101AF0">
          <w:rPr>
            <w:noProof/>
            <w:webHidden/>
          </w:rPr>
          <w:t>11</w:t>
        </w:r>
        <w:r>
          <w:rPr>
            <w:noProof/>
            <w:webHidden/>
          </w:rPr>
          <w:fldChar w:fldCharType="end"/>
        </w:r>
      </w:hyperlink>
    </w:p>
    <w:p w14:paraId="1F30939A" w14:textId="77777777" w:rsidR="00E51C58" w:rsidRDefault="00E51C58">
      <w:pPr>
        <w:pStyle w:val="TOC1"/>
        <w:tabs>
          <w:tab w:val="right" w:leader="dot" w:pos="9061"/>
        </w:tabs>
        <w:rPr>
          <w:rFonts w:ascii="Times New Roman" w:hAnsi="Times New Roman"/>
          <w:noProof/>
          <w:lang w:val="en-US"/>
        </w:rPr>
      </w:pPr>
      <w:hyperlink w:anchor="_Toc283747019" w:history="1">
        <w:r w:rsidRPr="003215F3">
          <w:rPr>
            <w:rStyle w:val="Hyperlink"/>
            <w:noProof/>
          </w:rPr>
          <w:t>&lt;EoC&gt; Evaluation (1) Essay Question</w:t>
        </w:r>
        <w:r>
          <w:rPr>
            <w:noProof/>
            <w:webHidden/>
          </w:rPr>
          <w:tab/>
        </w:r>
        <w:r>
          <w:rPr>
            <w:noProof/>
            <w:webHidden/>
          </w:rPr>
          <w:fldChar w:fldCharType="begin"/>
        </w:r>
        <w:r>
          <w:rPr>
            <w:noProof/>
            <w:webHidden/>
          </w:rPr>
          <w:instrText xml:space="preserve"> PAGEREF _Toc283747019 \h </w:instrText>
        </w:r>
        <w:r w:rsidR="00544890">
          <w:rPr>
            <w:noProof/>
          </w:rPr>
        </w:r>
        <w:r>
          <w:rPr>
            <w:noProof/>
            <w:webHidden/>
          </w:rPr>
          <w:fldChar w:fldCharType="separate"/>
        </w:r>
        <w:r w:rsidR="00101AF0">
          <w:rPr>
            <w:noProof/>
            <w:webHidden/>
          </w:rPr>
          <w:t>13</w:t>
        </w:r>
        <w:r>
          <w:rPr>
            <w:noProof/>
            <w:webHidden/>
          </w:rPr>
          <w:fldChar w:fldCharType="end"/>
        </w:r>
      </w:hyperlink>
    </w:p>
    <w:p w14:paraId="259B3B50" w14:textId="77777777" w:rsidR="00134805" w:rsidRDefault="00134805" w:rsidP="00364D3F">
      <w:r>
        <w:fldChar w:fldCharType="end"/>
      </w:r>
    </w:p>
    <w:p w14:paraId="4F3F20A9" w14:textId="77777777" w:rsidR="0054167C" w:rsidRDefault="0054167C" w:rsidP="0054167C">
      <w:pPr>
        <w:pStyle w:val="Style1-SectionHeading"/>
      </w:pPr>
      <w:r>
        <w:br w:type="page"/>
      </w:r>
      <w:r w:rsidR="00D93260" w:rsidRPr="00D93260">
        <w:lastRenderedPageBreak/>
        <w:t>Author note</w:t>
      </w:r>
      <w:r>
        <w:t>s</w:t>
      </w:r>
      <w:r w:rsidR="00D93260">
        <w:t xml:space="preserve">: </w:t>
      </w:r>
    </w:p>
    <w:p w14:paraId="43D4E0DD" w14:textId="77777777" w:rsidR="0054167C" w:rsidRDefault="0054167C" w:rsidP="00364D3F"/>
    <w:p w14:paraId="58C36696" w14:textId="77777777" w:rsidR="0054167C" w:rsidRPr="0054167C" w:rsidRDefault="0054167C" w:rsidP="00364D3F">
      <w:pPr>
        <w:rPr>
          <w:b/>
        </w:rPr>
      </w:pPr>
      <w:r w:rsidRPr="0054167C">
        <w:rPr>
          <w:b/>
        </w:rPr>
        <w:t>Versions</w:t>
      </w:r>
    </w:p>
    <w:p w14:paraId="5B435C56" w14:textId="77777777" w:rsidR="0054167C" w:rsidRDefault="0054167C" w:rsidP="00364D3F">
      <w:r>
        <w:t xml:space="preserve">Two versions of the End of Chapter questions are provided – one with the answers, and one that is just a straight list of the questions. We always found it annoying to have to strip the questions out of the instruction material to post onto the site.   </w:t>
      </w:r>
    </w:p>
    <w:p w14:paraId="423A32E6" w14:textId="77777777" w:rsidR="005963F8" w:rsidRDefault="005963F8" w:rsidP="005963F8">
      <w:pPr>
        <w:numPr>
          <w:ilvl w:val="0"/>
          <w:numId w:val="41"/>
        </w:numPr>
        <w:tabs>
          <w:tab w:val="left" w:pos="4080"/>
        </w:tabs>
      </w:pPr>
      <w:r w:rsidRPr="005963F8">
        <w:t>Chapter 01 Q 1.0</w:t>
      </w:r>
      <w:r>
        <w:t xml:space="preserve"> </w:t>
      </w:r>
      <w:r>
        <w:tab/>
        <w:t>Question set</w:t>
      </w:r>
    </w:p>
    <w:p w14:paraId="4DBF6B5C" w14:textId="77777777" w:rsidR="005963F8" w:rsidRPr="005963F8" w:rsidRDefault="005963F8" w:rsidP="005963F8">
      <w:pPr>
        <w:numPr>
          <w:ilvl w:val="0"/>
          <w:numId w:val="41"/>
        </w:numPr>
        <w:tabs>
          <w:tab w:val="left" w:pos="4080"/>
        </w:tabs>
      </w:pPr>
      <w:r w:rsidRPr="005963F8">
        <w:t>Chapter 01 Q and A 1.0</w:t>
      </w:r>
      <w:r>
        <w:tab/>
        <w:t>Questions and answer guides</w:t>
      </w:r>
    </w:p>
    <w:p w14:paraId="43867F0A" w14:textId="77777777" w:rsidR="003563E8" w:rsidRDefault="003563E8" w:rsidP="00364D3F"/>
    <w:p w14:paraId="19C47B93" w14:textId="77777777" w:rsidR="0054167C" w:rsidRPr="0054167C" w:rsidRDefault="0054167C" w:rsidP="00364D3F">
      <w:pPr>
        <w:rPr>
          <w:b/>
        </w:rPr>
      </w:pPr>
      <w:r w:rsidRPr="0054167C">
        <w:rPr>
          <w:b/>
        </w:rPr>
        <w:t xml:space="preserve">Pedagogy </w:t>
      </w:r>
    </w:p>
    <w:p w14:paraId="21C5812F" w14:textId="77777777" w:rsidR="0054167C" w:rsidRDefault="0054167C" w:rsidP="00364D3F">
      <w:r>
        <w:t xml:space="preserve">The EoC Questions are based on the </w:t>
      </w:r>
      <w:hyperlink r:id="rId18" w:history="1">
        <w:r w:rsidRPr="003563E8">
          <w:rPr>
            <w:rStyle w:val="Hyperlink"/>
          </w:rPr>
          <w:t>Bloom Taxonomy of Learning Domains</w:t>
        </w:r>
      </w:hyperlink>
      <w:r>
        <w:t xml:space="preserve"> as the platform for the questions. </w:t>
      </w:r>
    </w:p>
    <w:p w14:paraId="30F9A631" w14:textId="77777777" w:rsidR="0054167C" w:rsidRPr="0054167C" w:rsidRDefault="0054167C" w:rsidP="0054167C">
      <w:pPr>
        <w:ind w:left="720"/>
        <w:rPr>
          <w:i/>
        </w:rPr>
      </w:pPr>
      <w:r w:rsidRPr="0054167C">
        <w:rPr>
          <w:i/>
        </w:rPr>
        <w:t xml:space="preserve">Bloom B. S. (1956). </w:t>
      </w:r>
      <w:hyperlink r:id="rId19" w:history="1">
        <w:r w:rsidRPr="0054167C">
          <w:rPr>
            <w:rStyle w:val="Hyperlink"/>
            <w:i/>
          </w:rPr>
          <w:t>Taxonomy of Educational Objectives</w:t>
        </w:r>
      </w:hyperlink>
      <w:r w:rsidRPr="0054167C">
        <w:rPr>
          <w:i/>
        </w:rPr>
        <w:t xml:space="preserve">, Handbook I: The Cognitive Domain. </w:t>
      </w:r>
      <w:smartTag w:uri="urn:schemas-microsoft-com:office:smarttags" w:element="State">
        <w:smartTag w:uri="urn:schemas-microsoft-com:office:smarttags" w:element="place">
          <w:r w:rsidRPr="0054167C">
            <w:rPr>
              <w:i/>
            </w:rPr>
            <w:t>New York</w:t>
          </w:r>
        </w:smartTag>
      </w:smartTag>
      <w:r w:rsidRPr="0054167C">
        <w:rPr>
          <w:i/>
        </w:rPr>
        <w:t>: David McKay Co Inc</w:t>
      </w:r>
      <w:r>
        <w:rPr>
          <w:i/>
        </w:rPr>
        <w:t>.</w:t>
      </w:r>
    </w:p>
    <w:p w14:paraId="74696F87" w14:textId="77777777" w:rsidR="0054167C" w:rsidRDefault="0054167C" w:rsidP="00364D3F"/>
    <w:p w14:paraId="0BE8840F" w14:textId="77777777" w:rsidR="0054167C" w:rsidRDefault="00083105" w:rsidP="00364D3F">
      <w:r>
        <w:t xml:space="preserve">Bloom’s taxonomical structure assumes the existence of a </w:t>
      </w:r>
      <w:proofErr w:type="gramStart"/>
      <w:r>
        <w:t>step-wise</w:t>
      </w:r>
      <w:proofErr w:type="gramEnd"/>
      <w:r>
        <w:t xml:space="preserve"> approach to education, learning and understanding in which it is possible to move through seven levels which sequentially build into a deep insight into a topic.</w:t>
      </w:r>
    </w:p>
    <w:p w14:paraId="721EEA38" w14:textId="77777777" w:rsidR="00083105" w:rsidRDefault="00083105" w:rsidP="00364D3F"/>
    <w:p w14:paraId="270C5E15" w14:textId="77777777" w:rsidR="00A85667" w:rsidRDefault="00A85667" w:rsidP="003D6602">
      <w:pPr>
        <w:ind w:left="360"/>
      </w:pPr>
      <w:r w:rsidRPr="0048135B">
        <w:rPr>
          <w:i/>
        </w:rPr>
        <w:t>Knowledge</w:t>
      </w:r>
      <w:r>
        <w:t xml:space="preserve">: which represent the core level of memory, the ability to recall information on command, and generally forms the foundation for the next levels by having the component parts of information and knowledge available for application and use.  This level is translated in the </w:t>
      </w:r>
      <w:proofErr w:type="gramStart"/>
      <w:r>
        <w:t>multiple choice</w:t>
      </w:r>
      <w:proofErr w:type="gramEnd"/>
      <w:r>
        <w:t xml:space="preserve"> question set</w:t>
      </w:r>
      <w:r w:rsidR="0048135B">
        <w:t xml:space="preserve"> which tends towards the recall of definitions, facts and other basic components.</w:t>
      </w:r>
    </w:p>
    <w:p w14:paraId="2082094C" w14:textId="77777777" w:rsidR="003D6602" w:rsidRDefault="003D6602" w:rsidP="003D6602">
      <w:pPr>
        <w:ind w:left="360"/>
      </w:pPr>
    </w:p>
    <w:p w14:paraId="37AB6EE5" w14:textId="77777777" w:rsidR="00670A35" w:rsidRDefault="00A85667" w:rsidP="003D6602">
      <w:pPr>
        <w:ind w:left="360"/>
      </w:pPr>
      <w:r w:rsidRPr="0048135B">
        <w:rPr>
          <w:i/>
        </w:rPr>
        <w:t>Comprehension</w:t>
      </w:r>
      <w:r>
        <w:t xml:space="preserve">: </w:t>
      </w:r>
      <w:r w:rsidR="0048135B">
        <w:t xml:space="preserve">The second level of the taxonomy relies on a core of knowledge which is then able to be interpreted into the student’s own </w:t>
      </w:r>
      <w:proofErr w:type="gramStart"/>
      <w:r w:rsidR="0048135B">
        <w:t>words, and</w:t>
      </w:r>
      <w:proofErr w:type="gramEnd"/>
      <w:r w:rsidR="0048135B">
        <w:t xml:space="preserve"> constructed in a way that shows both the ability to interpret and translate prior learning. The nature of the comprehension questions as </w:t>
      </w:r>
      <w:r>
        <w:t>translation</w:t>
      </w:r>
      <w:r w:rsidR="0048135B">
        <w:t>s and</w:t>
      </w:r>
      <w:r>
        <w:t xml:space="preserve"> interpretation</w:t>
      </w:r>
      <w:r w:rsidR="0048135B">
        <w:t xml:space="preserve">s has been used for the short answer questions.  The short answer </w:t>
      </w:r>
      <w:r w:rsidR="0048135B">
        <w:lastRenderedPageBreak/>
        <w:t xml:space="preserve">questions are also based on the learning objectives for the </w:t>
      </w:r>
      <w:proofErr w:type="gramStart"/>
      <w:r w:rsidR="0048135B">
        <w:t>chapter, and</w:t>
      </w:r>
      <w:proofErr w:type="gramEnd"/>
      <w:r w:rsidR="0048135B">
        <w:t xml:space="preserve"> provide a direct outcome for students ba</w:t>
      </w:r>
      <w:r w:rsidR="00670A35">
        <w:t>s</w:t>
      </w:r>
      <w:r w:rsidR="0048135B">
        <w:t>ed on the objectives of the chapter.</w:t>
      </w:r>
    </w:p>
    <w:p w14:paraId="46CA0934" w14:textId="77777777" w:rsidR="00670A35" w:rsidRDefault="00A85667" w:rsidP="003D6602">
      <w:pPr>
        <w:ind w:left="360"/>
      </w:pPr>
      <w:r w:rsidRPr="003D6602">
        <w:rPr>
          <w:i/>
        </w:rPr>
        <w:t>Application</w:t>
      </w:r>
      <w:r>
        <w:t xml:space="preserve">: </w:t>
      </w:r>
      <w:r w:rsidR="00670A35">
        <w:t xml:space="preserve">The application level is training for extracting the purpose and point of the materials in the </w:t>
      </w:r>
      <w:proofErr w:type="gramStart"/>
      <w:r w:rsidR="00670A35">
        <w:t>chapter, and</w:t>
      </w:r>
      <w:proofErr w:type="gramEnd"/>
      <w:r w:rsidR="00670A35">
        <w:t xml:space="preserve"> applying them to sections of the internet in ways that weren’t covered in the book. It tends towards the practical (do X), or the categorical (Collect X) with the intention that the students have a chance to take a few unexplored paths and put their coursework to use.</w:t>
      </w:r>
    </w:p>
    <w:p w14:paraId="4FCFEAB4" w14:textId="77777777" w:rsidR="003D6602" w:rsidRDefault="003D6602" w:rsidP="003D6602">
      <w:pPr>
        <w:ind w:left="360"/>
        <w:rPr>
          <w:i/>
        </w:rPr>
      </w:pPr>
    </w:p>
    <w:p w14:paraId="766BDAEC" w14:textId="77777777" w:rsidR="003D6602" w:rsidRDefault="003D6602" w:rsidP="003D6602">
      <w:pPr>
        <w:ind w:left="360"/>
      </w:pPr>
      <w:r w:rsidRPr="003D6602">
        <w:rPr>
          <w:i/>
        </w:rPr>
        <w:t>A</w:t>
      </w:r>
      <w:r w:rsidR="00670A35" w:rsidRPr="003D6602">
        <w:rPr>
          <w:i/>
        </w:rPr>
        <w:t>nalysis</w:t>
      </w:r>
      <w:r w:rsidR="00670A35">
        <w:t xml:space="preserve">: This type of question is usually centered around a key model from the chapter which the students must either deconstruct, or </w:t>
      </w:r>
      <w:proofErr w:type="gramStart"/>
      <w:r w:rsidR="00670A35">
        <w:t>which  requires</w:t>
      </w:r>
      <w:proofErr w:type="gramEnd"/>
      <w:r w:rsidR="00670A35">
        <w:t xml:space="preserve"> them to understand the wiring behind an idea, model or table. The aim of the question is to have the students investigate the </w:t>
      </w:r>
      <w:r w:rsidR="00A85667">
        <w:t xml:space="preserve">organizational structure </w:t>
      </w:r>
      <w:r w:rsidR="00670A35">
        <w:t>of the idea so they can better understand the how and why elements whilst still using the basic principles.</w:t>
      </w:r>
    </w:p>
    <w:p w14:paraId="22BA8047" w14:textId="77777777" w:rsidR="003D6602" w:rsidRDefault="003D6602" w:rsidP="003D6602">
      <w:pPr>
        <w:ind w:left="360"/>
      </w:pPr>
    </w:p>
    <w:p w14:paraId="67D7F709" w14:textId="77777777" w:rsidR="003D6602" w:rsidRDefault="00A85667" w:rsidP="003D6602">
      <w:pPr>
        <w:ind w:left="360"/>
      </w:pPr>
      <w:r w:rsidRPr="003D6602">
        <w:rPr>
          <w:i/>
        </w:rPr>
        <w:t>Synthesis</w:t>
      </w:r>
      <w:r>
        <w:t xml:space="preserve">: </w:t>
      </w:r>
      <w:r w:rsidR="003D6602">
        <w:t xml:space="preserve">The two synthesis questions relate to the </w:t>
      </w:r>
      <w:proofErr w:type="gramStart"/>
      <w:r w:rsidR="003D6602">
        <w:t>two semester</w:t>
      </w:r>
      <w:proofErr w:type="gramEnd"/>
      <w:r w:rsidR="003D6602">
        <w:t xml:space="preserve"> length (or book length) exercises of either performing a Marketing Technology Analysis or planning, creating and assessing a blog.  The idea of the synthesis question is to build a structured outcome from a series of </w:t>
      </w:r>
      <w:r>
        <w:t xml:space="preserve">parts </w:t>
      </w:r>
      <w:r w:rsidR="003D6602">
        <w:t>which, when combined in this process, would form something new (</w:t>
      </w:r>
      <w:proofErr w:type="gramStart"/>
      <w:r w:rsidR="003D6602">
        <w:t>eg</w:t>
      </w:r>
      <w:proofErr w:type="gramEnd"/>
      <w:r w:rsidR="003D6602">
        <w:t xml:space="preserve"> the </w:t>
      </w:r>
      <w:smartTag w:uri="urn:schemas-microsoft-com:office:smarttags" w:element="stockticker">
        <w:r w:rsidR="003D6602">
          <w:t>MTA</w:t>
        </w:r>
      </w:smartTag>
      <w:r w:rsidR="003D6602">
        <w:t xml:space="preserve"> or the blog)</w:t>
      </w:r>
      <w:r>
        <w:t>.</w:t>
      </w:r>
    </w:p>
    <w:p w14:paraId="632D0CE7" w14:textId="77777777" w:rsidR="003D6602" w:rsidRDefault="003D6602" w:rsidP="003D6602">
      <w:pPr>
        <w:ind w:left="360"/>
      </w:pPr>
    </w:p>
    <w:p w14:paraId="5254E4B1" w14:textId="77777777" w:rsidR="00A85667" w:rsidRDefault="00A85667" w:rsidP="003D6602">
      <w:pPr>
        <w:ind w:left="360"/>
      </w:pPr>
      <w:r w:rsidRPr="003D6602">
        <w:rPr>
          <w:i/>
        </w:rPr>
        <w:t>Evaluation</w:t>
      </w:r>
      <w:r>
        <w:t xml:space="preserve">: </w:t>
      </w:r>
      <w:r w:rsidR="008F02C5">
        <w:t xml:space="preserve">The final layer of questions in the EoC material are designed to be potential candidates for essays, major </w:t>
      </w:r>
      <w:proofErr w:type="gramStart"/>
      <w:r w:rsidR="008F02C5">
        <w:t>assignments</w:t>
      </w:r>
      <w:proofErr w:type="gramEnd"/>
      <w:r w:rsidR="008F02C5">
        <w:t xml:space="preserve"> or end of semester exams.  The aim of these questions is to allow students the opportunity to m</w:t>
      </w:r>
      <w:r>
        <w:t xml:space="preserve">ake judgments about the value of </w:t>
      </w:r>
      <w:r w:rsidR="008F02C5">
        <w:t>an idea, and to justify their judgements and extending the application of what they have researched with original insights from their own experience.</w:t>
      </w:r>
    </w:p>
    <w:p w14:paraId="1DD62DEC" w14:textId="77777777" w:rsidR="00A85667" w:rsidRDefault="00A85667" w:rsidP="00A85667"/>
    <w:p w14:paraId="3CAC857C" w14:textId="77777777" w:rsidR="00083105" w:rsidRDefault="003D6602" w:rsidP="00364D3F">
      <w:r>
        <w:t>The interconnection of the approaches, and choice keywords that can be used in the related types of questions are outlined in the figure below.  (There’s a link to the highest resolution copy of the illustration after the image)</w:t>
      </w:r>
    </w:p>
    <w:p w14:paraId="4189BC37" w14:textId="77777777" w:rsidR="003D6602" w:rsidRDefault="003D6602" w:rsidP="00364D3F"/>
    <w:p w14:paraId="5C065F79" w14:textId="77777777" w:rsidR="0054167C" w:rsidRDefault="0054167C" w:rsidP="00364D3F">
      <w:r>
        <w:lastRenderedPageBreak/>
        <w:t xml:space="preserve">Figure </w:t>
      </w:r>
      <w:r w:rsidR="003D6602">
        <w:t>1. Bloom’s taxonomic rose.</w:t>
      </w:r>
    </w:p>
    <w:p w14:paraId="7B898875" w14:textId="77777777" w:rsidR="0054167C" w:rsidRDefault="0054167C" w:rsidP="00364D3F">
      <w:hyperlink r:id="rId20" w:history="1">
        <w:r>
          <w:pict w14:anchorId="7E4D5FD2">
            <v:shape id="_x0000_i1026" type="#_x0000_t75" style="width:453pt;height:411.75pt">
              <v:imagedata r:id="rId21" o:title="2000px-Blooms_rose"/>
            </v:shape>
          </w:pict>
        </w:r>
      </w:hyperlink>
    </w:p>
    <w:p w14:paraId="6644F919" w14:textId="77777777" w:rsidR="0054167C" w:rsidRDefault="0054167C" w:rsidP="00364D3F"/>
    <w:p w14:paraId="7F151303" w14:textId="77777777" w:rsidR="0054167C" w:rsidRDefault="0054167C" w:rsidP="0054167C">
      <w:r>
        <w:t xml:space="preserve">Aainsqatsi, K. (2008) Bloom's Rose, </w:t>
      </w:r>
      <w:hyperlink r:id="rId22" w:history="1">
        <w:r w:rsidRPr="00C06C5D">
          <w:rPr>
            <w:rStyle w:val="Hyperlink"/>
          </w:rPr>
          <w:t>http://en.wikipedia.org/wiki/File:Blooms_rose.svg</w:t>
        </w:r>
      </w:hyperlink>
      <w:r>
        <w:t xml:space="preserve">  CC-BY 2.5. </w:t>
      </w:r>
    </w:p>
    <w:p w14:paraId="66875F9C" w14:textId="77777777" w:rsidR="0054167C" w:rsidRPr="00712370" w:rsidRDefault="0054167C" w:rsidP="0054167C">
      <w:pPr>
        <w:rPr>
          <w:sz w:val="18"/>
          <w:szCs w:val="18"/>
        </w:rPr>
      </w:pPr>
      <w:r w:rsidRPr="00712370">
        <w:rPr>
          <w:sz w:val="18"/>
          <w:szCs w:val="18"/>
        </w:rPr>
        <w:t xml:space="preserve">This image is licensed under the </w:t>
      </w:r>
      <w:hyperlink r:id="rId23" w:tooltip="w:en:Creative Commons" w:history="1">
        <w:r w:rsidRPr="00712370">
          <w:rPr>
            <w:rStyle w:val="Hyperlink"/>
            <w:sz w:val="18"/>
            <w:szCs w:val="18"/>
          </w:rPr>
          <w:t>Creative Commons</w:t>
        </w:r>
      </w:hyperlink>
      <w:r w:rsidRPr="00712370">
        <w:rPr>
          <w:sz w:val="18"/>
          <w:szCs w:val="18"/>
        </w:rPr>
        <w:t xml:space="preserve"> </w:t>
      </w:r>
      <w:hyperlink r:id="rId24" w:history="1">
        <w:r w:rsidRPr="00712370">
          <w:rPr>
            <w:rStyle w:val="Hyperlink"/>
            <w:sz w:val="18"/>
            <w:szCs w:val="18"/>
          </w:rPr>
          <w:t>Attribution-Share Alike 3.0 Unported</w:t>
        </w:r>
      </w:hyperlink>
      <w:r w:rsidRPr="00712370">
        <w:rPr>
          <w:sz w:val="18"/>
          <w:szCs w:val="18"/>
        </w:rPr>
        <w:t xml:space="preserve"> license, and may be shared and remixed under the conditions of attribution to the original source (</w:t>
      </w:r>
      <w:hyperlink r:id="rId25" w:history="1">
        <w:r w:rsidRPr="00712370">
          <w:rPr>
            <w:rStyle w:val="Hyperlink"/>
            <w:sz w:val="18"/>
            <w:szCs w:val="18"/>
          </w:rPr>
          <w:t>Aainsqatsi</w:t>
        </w:r>
      </w:hyperlink>
      <w:r w:rsidRPr="00712370">
        <w:rPr>
          <w:sz w:val="18"/>
          <w:szCs w:val="18"/>
        </w:rPr>
        <w:t>) and share alike (If you alter, transform, or build upon this work, you may distribute the resulting work only under the same or similar license to this one.).</w:t>
      </w:r>
    </w:p>
    <w:p w14:paraId="726BD7E2" w14:textId="77777777" w:rsidR="00456DC7" w:rsidRDefault="00456DC7" w:rsidP="00364D3F"/>
    <w:p w14:paraId="2E45EEBE" w14:textId="77777777" w:rsidR="00456DC7" w:rsidRPr="001F6CC6" w:rsidRDefault="00456DC7" w:rsidP="00456DC7">
      <w:pPr>
        <w:rPr>
          <w:lang w:val="en-US"/>
        </w:rPr>
      </w:pPr>
      <w:r>
        <w:t xml:space="preserve">Another useful list of the keywords comes from </w:t>
      </w:r>
      <w:hyperlink r:id="rId26" w:history="1">
        <w:r w:rsidRPr="00C06C5D">
          <w:rPr>
            <w:rStyle w:val="Hyperlink"/>
          </w:rPr>
          <w:t>http://www.nwlink.com/~donclark/hrd/bloom.html</w:t>
        </w:r>
      </w:hyperlink>
      <w:r>
        <w:t xml:space="preserve"> </w:t>
      </w:r>
    </w:p>
    <w:p w14:paraId="4BE4A964" w14:textId="77777777" w:rsidR="00D93260" w:rsidRPr="00CF3254" w:rsidRDefault="00D93260" w:rsidP="00364D3F"/>
    <w:p w14:paraId="1E434E47" w14:textId="77777777" w:rsidR="00092F31" w:rsidRPr="00CF3254" w:rsidRDefault="00632A0B" w:rsidP="00364D3F">
      <w:pPr>
        <w:pStyle w:val="Style1-SectionHeading"/>
      </w:pPr>
      <w:bookmarkStart w:id="1" w:name="_Toc283747013"/>
      <w:r>
        <w:lastRenderedPageBreak/>
        <w:t>&lt;lo&gt;</w:t>
      </w:r>
      <w:r w:rsidR="00092F31" w:rsidRPr="00CF3254">
        <w:t>Learning objectives</w:t>
      </w:r>
      <w:bookmarkEnd w:id="1"/>
    </w:p>
    <w:p w14:paraId="171EB151" w14:textId="77777777" w:rsidR="00092F31" w:rsidRPr="00CF3254" w:rsidRDefault="00092F31" w:rsidP="00364D3F">
      <w:pPr>
        <w:rPr>
          <w:rFonts w:cs="Arial"/>
        </w:rPr>
      </w:pPr>
      <w:r w:rsidRPr="00CF3254">
        <w:rPr>
          <w:rFonts w:cs="Arial"/>
        </w:rPr>
        <w:t xml:space="preserve">By the end </w:t>
      </w:r>
      <w:r w:rsidRPr="00DB356C">
        <w:rPr>
          <w:rStyle w:val="PageNumber"/>
        </w:rPr>
        <w:t>of</w:t>
      </w:r>
      <w:r w:rsidRPr="00CF3254">
        <w:rPr>
          <w:rFonts w:cs="Arial"/>
        </w:rPr>
        <w:t xml:space="preserve"> this chapter, you should:</w:t>
      </w:r>
    </w:p>
    <w:p w14:paraId="0F853AC2" w14:textId="77777777" w:rsidR="00FB7E42" w:rsidRDefault="00E51C58" w:rsidP="00364D3F">
      <w:pPr>
        <w:numPr>
          <w:ilvl w:val="0"/>
          <w:numId w:val="30"/>
        </w:numPr>
        <w:rPr>
          <w:rFonts w:cs="Arial"/>
        </w:rPr>
      </w:pPr>
      <w:r>
        <w:rPr>
          <w:rFonts w:cs="Arial"/>
        </w:rPr>
        <w:t>Be conversant with the End of Chapter Question Set template</w:t>
      </w:r>
    </w:p>
    <w:p w14:paraId="052BDF26" w14:textId="77777777" w:rsidR="007F59B0" w:rsidRDefault="00E51C58" w:rsidP="00364D3F">
      <w:pPr>
        <w:numPr>
          <w:ilvl w:val="1"/>
          <w:numId w:val="30"/>
        </w:numPr>
        <w:rPr>
          <w:rFonts w:cs="Arial"/>
        </w:rPr>
      </w:pPr>
      <w:r>
        <w:rPr>
          <w:rFonts w:cs="Arial"/>
        </w:rPr>
        <w:t xml:space="preserve">Be aware of some of sub-features in the </w:t>
      </w:r>
      <w:proofErr w:type="gramStart"/>
      <w:r>
        <w:rPr>
          <w:rFonts w:cs="Arial"/>
        </w:rPr>
        <w:t>template</w:t>
      </w:r>
      <w:proofErr w:type="gramEnd"/>
    </w:p>
    <w:p w14:paraId="7F1C70E5" w14:textId="77777777" w:rsidR="00FB7E42" w:rsidRDefault="00E51C58" w:rsidP="00364D3F">
      <w:pPr>
        <w:numPr>
          <w:ilvl w:val="0"/>
          <w:numId w:val="30"/>
        </w:numPr>
        <w:rPr>
          <w:rFonts w:cs="Arial"/>
        </w:rPr>
      </w:pPr>
      <w:r>
        <w:rPr>
          <w:rFonts w:cs="Arial"/>
        </w:rPr>
        <w:t xml:space="preserve">Have some insight into the selection of the questions, and the theory and motivation behind their </w:t>
      </w:r>
      <w:proofErr w:type="gramStart"/>
      <w:r>
        <w:rPr>
          <w:rFonts w:cs="Arial"/>
        </w:rPr>
        <w:t>development</w:t>
      </w:r>
      <w:proofErr w:type="gramEnd"/>
      <w:r>
        <w:rPr>
          <w:rFonts w:cs="Arial"/>
        </w:rPr>
        <w:t xml:space="preserve"> </w:t>
      </w:r>
    </w:p>
    <w:p w14:paraId="0123F4F6" w14:textId="77777777" w:rsidR="003864B7" w:rsidRDefault="00632A0B" w:rsidP="00364D3F">
      <w:r>
        <w:t>&lt;/lo&gt;</w:t>
      </w:r>
    </w:p>
    <w:p w14:paraId="5B7926E8" w14:textId="77777777" w:rsidR="00CF3254" w:rsidRDefault="00D93260" w:rsidP="00364D3F">
      <w:r>
        <w:t xml:space="preserve">The learning objectives for the chapter are included in each of the EoC question </w:t>
      </w:r>
      <w:proofErr w:type="gramStart"/>
      <w:r>
        <w:t>sets, and</w:t>
      </w:r>
      <w:proofErr w:type="gramEnd"/>
      <w:r>
        <w:t xml:space="preserve"> provided guidance for the development of the EoC question content for the pedagogical benefits, and because it’s always nice to be able to convert a set of objectives into goals, behaviours and metrics.  Having the students act on the areas we’ve suggested would be ideal outcomes from the chapter will also provide them with the bonus experience of implementing an outcome (albeit possible by stealth. Few students know their pedagogical method at this point). </w:t>
      </w:r>
      <w:r w:rsidR="00364D3F">
        <w:br w:type="page"/>
      </w:r>
    </w:p>
    <w:p w14:paraId="51D66C32" w14:textId="77777777" w:rsidR="007509E6" w:rsidRPr="007509E6" w:rsidRDefault="007509E6" w:rsidP="00364D3F">
      <w:pPr>
        <w:pStyle w:val="Style1-SectionHeading"/>
        <w:tabs>
          <w:tab w:val="left" w:pos="5640"/>
        </w:tabs>
      </w:pPr>
      <w:bookmarkStart w:id="2" w:name="_Toc283747014"/>
      <w:r w:rsidRPr="007509E6">
        <w:t>&lt;EoC&gt; Knowledge (10</w:t>
      </w:r>
      <w:r w:rsidR="00364D3F">
        <w:t xml:space="preserve">) </w:t>
      </w:r>
      <w:r w:rsidRPr="007509E6">
        <w:t>Multiple Choice</w:t>
      </w:r>
      <w:bookmarkEnd w:id="2"/>
    </w:p>
    <w:p w14:paraId="2A019E45" w14:textId="77777777" w:rsidR="00E51C58" w:rsidRDefault="007509E6" w:rsidP="00364D3F">
      <w:r>
        <w:t>Multiple Choice Questions</w:t>
      </w:r>
      <w:r w:rsidR="00E51C58">
        <w:t xml:space="preserve">: There are ten multiple choice questions per </w:t>
      </w:r>
      <w:smartTag w:uri="urn:schemas-microsoft-com:office:smarttags" w:element="stockticker">
        <w:r w:rsidR="00E51C58">
          <w:t>EOC</w:t>
        </w:r>
      </w:smartTag>
      <w:r w:rsidR="00E51C58">
        <w:t xml:space="preserve"> set. </w:t>
      </w:r>
      <w:r w:rsidR="00D93260">
        <w:t xml:space="preserve"> The </w:t>
      </w:r>
      <w:proofErr w:type="gramStart"/>
      <w:r w:rsidR="00D93260">
        <w:t>Multiple Choice</w:t>
      </w:r>
      <w:proofErr w:type="gramEnd"/>
      <w:r w:rsidR="00D93260">
        <w:t xml:space="preserve"> questions may be used as revision or may be able to be stockpiled for an end of semester exam (or both if you want to recycle the content).  </w:t>
      </w:r>
    </w:p>
    <w:p w14:paraId="1B218A52" w14:textId="77777777" w:rsidR="00D93260" w:rsidRDefault="00D93260" w:rsidP="00364D3F"/>
    <w:p w14:paraId="70C429AD" w14:textId="77777777" w:rsidR="00E51C58" w:rsidRDefault="00E51C58" w:rsidP="00364D3F">
      <w:r>
        <w:t xml:space="preserve">Each question also features a small amount of meta-data in the form of the Answer (Answ:), a </w:t>
      </w:r>
      <w:r w:rsidR="00D93260">
        <w:t xml:space="preserve">graded rating of the difficulty of the question, and the page number reference from the book. The graded scale translates as: </w:t>
      </w:r>
    </w:p>
    <w:p w14:paraId="307FD366" w14:textId="77777777" w:rsidR="007509E6" w:rsidRDefault="00E51C58" w:rsidP="00E51C58">
      <w:pPr>
        <w:numPr>
          <w:ilvl w:val="0"/>
          <w:numId w:val="38"/>
        </w:numPr>
      </w:pPr>
      <w:r>
        <w:t>[1] Recall or memory centric question.</w:t>
      </w:r>
      <w:r w:rsidR="00D93260">
        <w:t xml:space="preserve"> Definitions, </w:t>
      </w:r>
      <w:proofErr w:type="gramStart"/>
      <w:r w:rsidR="00D93260">
        <w:t>concepts</w:t>
      </w:r>
      <w:proofErr w:type="gramEnd"/>
      <w:r w:rsidR="00D93260">
        <w:t xml:space="preserve"> and straightforward feature lists.</w:t>
      </w:r>
    </w:p>
    <w:p w14:paraId="32DDCC25" w14:textId="77777777" w:rsidR="00E51C58" w:rsidRDefault="00E51C58" w:rsidP="00E51C58">
      <w:pPr>
        <w:numPr>
          <w:ilvl w:val="0"/>
          <w:numId w:val="38"/>
        </w:numPr>
      </w:pPr>
      <w:r>
        <w:t xml:space="preserve">[2] Application of multiple </w:t>
      </w:r>
      <w:proofErr w:type="gramStart"/>
      <w:r>
        <w:t>concepts, or</w:t>
      </w:r>
      <w:proofErr w:type="gramEnd"/>
      <w:r>
        <w:t xml:space="preserve"> requires the students to distinguish between closely related concept</w:t>
      </w:r>
      <w:r w:rsidR="00D93260">
        <w:t>.  Slightly challenging and harder to determine the answer by elimination.</w:t>
      </w:r>
    </w:p>
    <w:p w14:paraId="01ED63FD" w14:textId="77777777" w:rsidR="00E51C58" w:rsidRDefault="00E51C58" w:rsidP="00E51C58">
      <w:pPr>
        <w:numPr>
          <w:ilvl w:val="0"/>
          <w:numId w:val="38"/>
        </w:numPr>
      </w:pPr>
      <w:r>
        <w:t xml:space="preserve">[3] May draw on multiple ideas from the current </w:t>
      </w:r>
      <w:proofErr w:type="gramStart"/>
      <w:r>
        <w:t>chapter, or</w:t>
      </w:r>
      <w:proofErr w:type="gramEnd"/>
      <w:r>
        <w:t xml:space="preserve"> draw on a combination of the current chapter and prior chapter. Alternatively, it’s just difficult and requires higher levels of </w:t>
      </w:r>
      <w:proofErr w:type="gramStart"/>
      <w:r>
        <w:t>judgement</w:t>
      </w:r>
      <w:proofErr w:type="gramEnd"/>
      <w:r>
        <w:t xml:space="preserve"> </w:t>
      </w:r>
    </w:p>
    <w:p w14:paraId="0B218B66" w14:textId="77777777" w:rsidR="00D93260" w:rsidRDefault="00D93260" w:rsidP="00D93260"/>
    <w:p w14:paraId="20ED7B29" w14:textId="77777777" w:rsidR="00D93260" w:rsidRDefault="00D93260" w:rsidP="00D93260"/>
    <w:p w14:paraId="519A99B8" w14:textId="77777777" w:rsidR="007509E6" w:rsidRDefault="00E51C58" w:rsidP="00364D3F">
      <w:pPr>
        <w:numPr>
          <w:ilvl w:val="0"/>
          <w:numId w:val="32"/>
        </w:numPr>
      </w:pPr>
      <w:r>
        <w:t>[Q</w:t>
      </w:r>
      <w:r w:rsidR="007509E6">
        <w:t>uestion</w:t>
      </w:r>
      <w:r>
        <w:t xml:space="preserve"> drawn from materials covered somewhere in the text</w:t>
      </w:r>
      <w:r w:rsidR="007509E6">
        <w:t>]</w:t>
      </w:r>
    </w:p>
    <w:p w14:paraId="3307FD86" w14:textId="77777777" w:rsidR="007509E6" w:rsidRDefault="007509E6" w:rsidP="00364D3F">
      <w:pPr>
        <w:numPr>
          <w:ilvl w:val="1"/>
          <w:numId w:val="32"/>
        </w:numPr>
      </w:pPr>
      <w:r>
        <w:t>[answer 1]</w:t>
      </w:r>
    </w:p>
    <w:p w14:paraId="5495DF63" w14:textId="77777777" w:rsidR="007509E6" w:rsidRDefault="007509E6" w:rsidP="00364D3F">
      <w:pPr>
        <w:numPr>
          <w:ilvl w:val="1"/>
          <w:numId w:val="32"/>
        </w:numPr>
      </w:pPr>
      <w:r>
        <w:t>[answer 2]</w:t>
      </w:r>
    </w:p>
    <w:p w14:paraId="14A7AD69" w14:textId="77777777" w:rsidR="007509E6" w:rsidRDefault="007509E6" w:rsidP="00364D3F">
      <w:pPr>
        <w:numPr>
          <w:ilvl w:val="1"/>
          <w:numId w:val="32"/>
        </w:numPr>
      </w:pPr>
      <w:r>
        <w:t>[answer 3]</w:t>
      </w:r>
    </w:p>
    <w:p w14:paraId="7FB463D1" w14:textId="77777777" w:rsidR="007509E6" w:rsidRDefault="007509E6" w:rsidP="00364D3F">
      <w:pPr>
        <w:numPr>
          <w:ilvl w:val="1"/>
          <w:numId w:val="32"/>
        </w:numPr>
      </w:pPr>
      <w:r>
        <w:t>[answer 4]</w:t>
      </w:r>
    </w:p>
    <w:p w14:paraId="46663E7D" w14:textId="77777777" w:rsidR="007509E6" w:rsidRDefault="005862DA" w:rsidP="00364D3F">
      <w:pPr>
        <w:numPr>
          <w:ilvl w:val="1"/>
          <w:numId w:val="32"/>
        </w:numPr>
      </w:pPr>
      <w:proofErr w:type="gramStart"/>
      <w:r>
        <w:t>all of</w:t>
      </w:r>
      <w:proofErr w:type="gramEnd"/>
      <w:r>
        <w:t xml:space="preserve"> the above</w:t>
      </w:r>
    </w:p>
    <w:p w14:paraId="5B781B19" w14:textId="77777777" w:rsidR="007753EE" w:rsidRDefault="007753EE" w:rsidP="00364D3F">
      <w:r>
        <w:t xml:space="preserve">Answ: </w:t>
      </w:r>
      <w:proofErr w:type="gramStart"/>
      <w:r>
        <w:t>[ ]</w:t>
      </w:r>
      <w:proofErr w:type="gramEnd"/>
      <w:r>
        <w:tab/>
        <w:t>Diff: [1]</w:t>
      </w:r>
      <w:r w:rsidRPr="009E643E">
        <w:t xml:space="preserve"> </w:t>
      </w:r>
      <w:r>
        <w:t>[2]</w:t>
      </w:r>
      <w:r w:rsidRPr="009E643E">
        <w:t xml:space="preserve"> </w:t>
      </w:r>
      <w:r>
        <w:t>[3]</w:t>
      </w:r>
      <w:r>
        <w:tab/>
        <w:t>Page: [ ]</w:t>
      </w:r>
    </w:p>
    <w:p w14:paraId="29B4782F" w14:textId="77777777" w:rsidR="007509E6" w:rsidRDefault="00364D3F" w:rsidP="00364D3F">
      <w:pPr>
        <w:rPr>
          <w:rFonts w:cs="Arial"/>
        </w:rPr>
      </w:pPr>
      <w:r>
        <w:rPr>
          <w:rFonts w:cs="Arial"/>
        </w:rPr>
        <w:br w:type="page"/>
      </w:r>
    </w:p>
    <w:p w14:paraId="0B735E59" w14:textId="77777777" w:rsidR="007509E6" w:rsidRDefault="007509E6" w:rsidP="00364D3F">
      <w:pPr>
        <w:pStyle w:val="Style1-SectionHeading"/>
        <w:tabs>
          <w:tab w:val="left" w:pos="5640"/>
        </w:tabs>
      </w:pPr>
      <w:bookmarkStart w:id="3" w:name="_Toc283747015"/>
      <w:r w:rsidRPr="007509E6">
        <w:t>&lt;EoC&gt; Comprehension (</w:t>
      </w:r>
      <w:r w:rsidR="00463E4F">
        <w:t>4</w:t>
      </w:r>
      <w:r w:rsidR="00364D3F">
        <w:t xml:space="preserve">) </w:t>
      </w:r>
      <w:r w:rsidRPr="007509E6">
        <w:t>Short Answer</w:t>
      </w:r>
      <w:bookmarkEnd w:id="3"/>
    </w:p>
    <w:p w14:paraId="63F72371" w14:textId="77777777" w:rsidR="007509E6" w:rsidRDefault="001F6CC6" w:rsidP="00364D3F">
      <w:pPr>
        <w:tabs>
          <w:tab w:val="left" w:pos="4320"/>
          <w:tab w:val="left" w:pos="5640"/>
        </w:tabs>
      </w:pPr>
      <w:r>
        <w:t xml:space="preserve">The Comprehension questions are all based on the learning outcomes.  There is a direct link between what the chapter sets out to explain, and the questions that are asked in this section. </w:t>
      </w:r>
      <w:r w:rsidR="00456DC7">
        <w:t xml:space="preserve">  The questions tend to draw on multiple sections of the </w:t>
      </w:r>
      <w:proofErr w:type="gramStart"/>
      <w:r w:rsidR="00456DC7">
        <w:t>chapter, and</w:t>
      </w:r>
      <w:proofErr w:type="gramEnd"/>
      <w:r w:rsidR="00456DC7">
        <w:t xml:space="preserve"> can also integrate elements of previous chapters where necessary and where it suits the learning objectives of the chapter.  As with the </w:t>
      </w:r>
      <w:proofErr w:type="gramStart"/>
      <w:r w:rsidR="00456DC7">
        <w:t>multiple choice</w:t>
      </w:r>
      <w:proofErr w:type="gramEnd"/>
      <w:r w:rsidR="00456DC7">
        <w:t xml:space="preserve"> questions, there’s a difficulty grading, and references to the pages in the chapter that would assist with the question.  Sample answers to the comprehension questions tend towards describing the processes, or styles of answer, rather than producing template responses since the purpose of these exercises is to encourage students to reimagine the content in their own words. </w:t>
      </w:r>
    </w:p>
    <w:p w14:paraId="1B179F36" w14:textId="77777777" w:rsidR="0018521E" w:rsidRDefault="0018521E" w:rsidP="00364D3F">
      <w:pPr>
        <w:tabs>
          <w:tab w:val="left" w:pos="4320"/>
          <w:tab w:val="left" w:pos="5640"/>
        </w:tabs>
      </w:pPr>
    </w:p>
    <w:p w14:paraId="7443A970" w14:textId="77777777" w:rsidR="004F281A" w:rsidRDefault="004F281A" w:rsidP="00364D3F">
      <w:pPr>
        <w:tabs>
          <w:tab w:val="left" w:pos="4320"/>
          <w:tab w:val="left" w:pos="5640"/>
        </w:tabs>
      </w:pPr>
      <w:r>
        <w:t>Difficulty Rating (Diff)</w:t>
      </w:r>
    </w:p>
    <w:p w14:paraId="62C8312F" w14:textId="77777777" w:rsidR="0018521E" w:rsidRDefault="0018521E" w:rsidP="0018521E">
      <w:pPr>
        <w:numPr>
          <w:ilvl w:val="0"/>
          <w:numId w:val="38"/>
        </w:numPr>
      </w:pPr>
      <w:r>
        <w:t>[1] Focuses on a more specific portion of the chapter. Answers can be relatively self contained within the information provided in the chapter.</w:t>
      </w:r>
    </w:p>
    <w:p w14:paraId="3513CFE3" w14:textId="77777777" w:rsidR="0018521E" w:rsidRDefault="0018521E" w:rsidP="0018521E">
      <w:pPr>
        <w:numPr>
          <w:ilvl w:val="0"/>
          <w:numId w:val="38"/>
        </w:numPr>
      </w:pPr>
      <w:r>
        <w:t xml:space="preserve">[2] Focuses on </w:t>
      </w:r>
      <w:r w:rsidR="003C34BC">
        <w:t>t</w:t>
      </w:r>
      <w:r>
        <w:t>wo or more specific portions of the chapter. Answers can still be self contained within the information provided in the chapter, although broader internet application may be required.</w:t>
      </w:r>
    </w:p>
    <w:p w14:paraId="541AFBF3" w14:textId="77777777" w:rsidR="0018521E" w:rsidRDefault="0018521E" w:rsidP="0018521E">
      <w:pPr>
        <w:numPr>
          <w:ilvl w:val="0"/>
          <w:numId w:val="38"/>
        </w:numPr>
      </w:pPr>
      <w:r>
        <w:t xml:space="preserve"> [3] May draw on multiple ideas from the current chapter and the internet </w:t>
      </w:r>
      <w:proofErr w:type="gramStart"/>
      <w:r>
        <w:t>experience, or</w:t>
      </w:r>
      <w:proofErr w:type="gramEnd"/>
      <w:r>
        <w:t xml:space="preserve"> draw on a combination of the current chapter and prior chapters. </w:t>
      </w:r>
    </w:p>
    <w:p w14:paraId="2A4073DE" w14:textId="77777777" w:rsidR="0018521E" w:rsidRDefault="0018521E" w:rsidP="00364D3F">
      <w:pPr>
        <w:tabs>
          <w:tab w:val="left" w:pos="4320"/>
          <w:tab w:val="left" w:pos="5640"/>
        </w:tabs>
      </w:pPr>
    </w:p>
    <w:p w14:paraId="05A9D648" w14:textId="77777777" w:rsidR="00456DC7" w:rsidRPr="00CF3254" w:rsidRDefault="00456DC7" w:rsidP="00364D3F">
      <w:pPr>
        <w:tabs>
          <w:tab w:val="left" w:pos="4320"/>
          <w:tab w:val="left" w:pos="5640"/>
        </w:tabs>
      </w:pPr>
    </w:p>
    <w:p w14:paraId="5F8E3855" w14:textId="77777777" w:rsidR="007509E6" w:rsidRDefault="007509E6" w:rsidP="00364D3F">
      <w:pPr>
        <w:tabs>
          <w:tab w:val="left" w:pos="5640"/>
        </w:tabs>
        <w:rPr>
          <w:rFonts w:cs="Arial"/>
        </w:rPr>
      </w:pPr>
      <w:r>
        <w:rPr>
          <w:rFonts w:cs="Arial"/>
        </w:rPr>
        <w:t>1</w:t>
      </w:r>
      <w:r w:rsidR="005862DA">
        <w:rPr>
          <w:rFonts w:cs="Arial"/>
        </w:rPr>
        <w:t>. [</w:t>
      </w:r>
      <w:r w:rsidR="00B24BDA">
        <w:rPr>
          <w:rFonts w:cs="Arial"/>
        </w:rPr>
        <w:t>Question</w:t>
      </w:r>
      <w:r w:rsidR="005862DA">
        <w:rPr>
          <w:rFonts w:cs="Arial"/>
        </w:rPr>
        <w:t>]</w:t>
      </w:r>
    </w:p>
    <w:p w14:paraId="6E140D36" w14:textId="77777777" w:rsidR="005862DA" w:rsidRDefault="00463E4F" w:rsidP="00364D3F">
      <w:r>
        <w:t>Diff: [1]</w:t>
      </w:r>
      <w:r w:rsidRPr="009E643E">
        <w:t xml:space="preserve"> </w:t>
      </w:r>
      <w:r>
        <w:t>[2]</w:t>
      </w:r>
      <w:r w:rsidRPr="009E643E">
        <w:t xml:space="preserve"> </w:t>
      </w:r>
      <w:r>
        <w:t>[3]</w:t>
      </w:r>
      <w:r w:rsidR="005862DA" w:rsidRPr="00852857">
        <w:tab/>
        <w:t>P</w:t>
      </w:r>
      <w:r w:rsidR="005862DA">
        <w:t xml:space="preserve">age: </w:t>
      </w:r>
      <w:proofErr w:type="gramStart"/>
      <w:r w:rsidR="005862DA">
        <w:t>[</w:t>
      </w:r>
      <w:r>
        <w:t xml:space="preserve"> </w:t>
      </w:r>
      <w:r w:rsidR="005862DA" w:rsidRPr="00852857">
        <w:t>]</w:t>
      </w:r>
      <w:proofErr w:type="gramEnd"/>
    </w:p>
    <w:p w14:paraId="124BC5E2" w14:textId="77777777" w:rsidR="00A70CBF" w:rsidRDefault="005862DA" w:rsidP="00364D3F">
      <w:pPr>
        <w:tabs>
          <w:tab w:val="left" w:pos="5640"/>
        </w:tabs>
      </w:pPr>
      <w:r>
        <w:t>Answer</w:t>
      </w:r>
      <w:proofErr w:type="gramStart"/>
      <w:r>
        <w:t xml:space="preserve">:  </w:t>
      </w:r>
      <w:r w:rsidR="00A70CBF">
        <w:t>[</w:t>
      </w:r>
      <w:proofErr w:type="gramEnd"/>
      <w:r w:rsidR="00A70CBF">
        <w:t>Answer goes here]</w:t>
      </w:r>
    </w:p>
    <w:p w14:paraId="7FF32CEA" w14:textId="77777777" w:rsidR="005862DA" w:rsidRDefault="005B3BA7" w:rsidP="00364D3F">
      <w:pPr>
        <w:tabs>
          <w:tab w:val="left" w:pos="5640"/>
        </w:tabs>
        <w:rPr>
          <w:rFonts w:cs="Arial"/>
        </w:rPr>
      </w:pPr>
      <w:r>
        <w:rPr>
          <w:rFonts w:cs="Arial"/>
        </w:rPr>
        <w:br w:type="page"/>
      </w:r>
    </w:p>
    <w:p w14:paraId="2F0F0798" w14:textId="77777777" w:rsidR="007509E6" w:rsidRPr="007509E6" w:rsidRDefault="007509E6" w:rsidP="00364D3F">
      <w:pPr>
        <w:pStyle w:val="Style1-SectionHeading"/>
        <w:tabs>
          <w:tab w:val="left" w:pos="5640"/>
        </w:tabs>
      </w:pPr>
      <w:bookmarkStart w:id="4" w:name="_Toc283747016"/>
      <w:r w:rsidRPr="007509E6">
        <w:t>&lt;EoC&gt; Application (</w:t>
      </w:r>
      <w:r w:rsidR="00463E4F">
        <w:t>3</w:t>
      </w:r>
      <w:r w:rsidR="00364D3F">
        <w:t xml:space="preserve">) </w:t>
      </w:r>
      <w:r w:rsidRPr="007509E6">
        <w:t>Practical</w:t>
      </w:r>
      <w:bookmarkEnd w:id="4"/>
    </w:p>
    <w:p w14:paraId="6EA30BFC" w14:textId="77777777" w:rsidR="00B24BDA" w:rsidRDefault="00456DC7" w:rsidP="00364D3F">
      <w:pPr>
        <w:tabs>
          <w:tab w:val="left" w:pos="4320"/>
          <w:tab w:val="left" w:pos="5640"/>
        </w:tabs>
      </w:pPr>
      <w:r>
        <w:t xml:space="preserve">The application questions are practical exercises designed to have the students use the internet </w:t>
      </w:r>
      <w:r w:rsidR="00B24BDA">
        <w:t>to answer the</w:t>
      </w:r>
      <w:r>
        <w:t xml:space="preserve"> questions, or to undertake practice sessions with systems, </w:t>
      </w:r>
      <w:proofErr w:type="gramStart"/>
      <w:r>
        <w:t>services</w:t>
      </w:r>
      <w:proofErr w:type="gramEnd"/>
      <w:r>
        <w:t xml:space="preserve"> or sites. </w:t>
      </w:r>
      <w:r w:rsidR="00B24BDA">
        <w:t xml:space="preserve">Questions will often include reference to models, checklists, </w:t>
      </w:r>
      <w:proofErr w:type="gramStart"/>
      <w:r w:rsidR="00B24BDA">
        <w:t>tables</w:t>
      </w:r>
      <w:proofErr w:type="gramEnd"/>
      <w:r w:rsidR="00B24BDA">
        <w:t xml:space="preserve"> or diagrams from the chapter, as the purpose of these questions is to create opportunities for students to apply what they’ve read in the chapter.  Questions may also refer the students back to Chapter 0 as a starting point for examples, samples and webservices. </w:t>
      </w:r>
    </w:p>
    <w:p w14:paraId="000FC47A" w14:textId="77777777" w:rsidR="005A3633" w:rsidRDefault="005A3633" w:rsidP="00364D3F">
      <w:pPr>
        <w:tabs>
          <w:tab w:val="left" w:pos="4320"/>
          <w:tab w:val="left" w:pos="5640"/>
        </w:tabs>
      </w:pPr>
    </w:p>
    <w:p w14:paraId="77F12E98" w14:textId="77777777" w:rsidR="005A3633" w:rsidRDefault="005A3633" w:rsidP="005A3633">
      <w:pPr>
        <w:tabs>
          <w:tab w:val="left" w:pos="4320"/>
          <w:tab w:val="left" w:pos="5640"/>
        </w:tabs>
      </w:pPr>
      <w:r>
        <w:t>Difficulty Rating (Diff)</w:t>
      </w:r>
    </w:p>
    <w:p w14:paraId="7A9578D9" w14:textId="77777777" w:rsidR="005A3633" w:rsidRDefault="005A3633" w:rsidP="005A3633">
      <w:pPr>
        <w:numPr>
          <w:ilvl w:val="0"/>
          <w:numId w:val="38"/>
        </w:numPr>
      </w:pPr>
      <w:r>
        <w:t>[1] Answers can be relatively self contained within the information provided in the chapter, and examples are relatively straight forward to source.</w:t>
      </w:r>
    </w:p>
    <w:p w14:paraId="534A1F95" w14:textId="77777777" w:rsidR="005A3633" w:rsidRDefault="005A3633" w:rsidP="005A3633">
      <w:pPr>
        <w:numPr>
          <w:ilvl w:val="0"/>
          <w:numId w:val="38"/>
        </w:numPr>
      </w:pPr>
      <w:r>
        <w:t>[2] Answers can still be self contained within the information provided in the chapter, although broader internet application may be required, and students will need to consider ideas from previous chapters.</w:t>
      </w:r>
    </w:p>
    <w:p w14:paraId="5DAA6F9E" w14:textId="77777777" w:rsidR="005A3633" w:rsidRPr="005A3633" w:rsidRDefault="005A3633" w:rsidP="005A3633">
      <w:pPr>
        <w:numPr>
          <w:ilvl w:val="0"/>
          <w:numId w:val="38"/>
        </w:numPr>
        <w:rPr>
          <w:lang w:val="en-US"/>
        </w:rPr>
      </w:pPr>
      <w:r>
        <w:t xml:space="preserve"> [3] Answers will require research, drawing on multiple ideas from a range of chapters, and internet experiences. </w:t>
      </w:r>
    </w:p>
    <w:p w14:paraId="6E88EE17" w14:textId="77777777" w:rsidR="007509E6" w:rsidRPr="00B24BDA" w:rsidRDefault="00456DC7" w:rsidP="005A3633">
      <w:pPr>
        <w:rPr>
          <w:lang w:val="en-US"/>
        </w:rPr>
      </w:pPr>
      <w:r>
        <w:t xml:space="preserve"> </w:t>
      </w:r>
    </w:p>
    <w:p w14:paraId="1622E590" w14:textId="77777777" w:rsidR="00463E4F" w:rsidRDefault="00463E4F" w:rsidP="00364D3F">
      <w:pPr>
        <w:tabs>
          <w:tab w:val="left" w:pos="5640"/>
        </w:tabs>
        <w:rPr>
          <w:rFonts w:cs="Arial"/>
        </w:rPr>
      </w:pPr>
      <w:r>
        <w:rPr>
          <w:rFonts w:cs="Arial"/>
        </w:rPr>
        <w:t>1. [</w:t>
      </w:r>
      <w:r w:rsidR="00B24BDA">
        <w:rPr>
          <w:rFonts w:cs="Arial"/>
        </w:rPr>
        <w:t>Practical question requiring the use of the internet</w:t>
      </w:r>
      <w:r>
        <w:rPr>
          <w:rFonts w:cs="Arial"/>
        </w:rPr>
        <w:t>]</w:t>
      </w:r>
    </w:p>
    <w:p w14:paraId="53CD8CDE" w14:textId="77777777" w:rsidR="00463E4F" w:rsidRDefault="00463E4F" w:rsidP="00364D3F">
      <w:r>
        <w:t>Diff: [1]</w:t>
      </w:r>
      <w:r w:rsidRPr="009E643E">
        <w:t xml:space="preserve"> </w:t>
      </w:r>
      <w:r>
        <w:t>[2]</w:t>
      </w:r>
      <w:r w:rsidRPr="009E643E">
        <w:t xml:space="preserve"> </w:t>
      </w:r>
      <w:r>
        <w:t>[3]</w:t>
      </w:r>
      <w:r w:rsidRPr="00852857">
        <w:tab/>
        <w:t>P</w:t>
      </w:r>
      <w:r>
        <w:t xml:space="preserve">age: </w:t>
      </w:r>
      <w:proofErr w:type="gramStart"/>
      <w:r>
        <w:t xml:space="preserve">[ </w:t>
      </w:r>
      <w:r w:rsidRPr="00852857">
        <w:t>]</w:t>
      </w:r>
      <w:proofErr w:type="gramEnd"/>
    </w:p>
    <w:p w14:paraId="0FA20C66" w14:textId="77777777" w:rsidR="00463E4F" w:rsidRDefault="00463E4F" w:rsidP="00364D3F">
      <w:pPr>
        <w:tabs>
          <w:tab w:val="left" w:pos="5640"/>
        </w:tabs>
      </w:pPr>
      <w:r>
        <w:t>Answer</w:t>
      </w:r>
      <w:proofErr w:type="gramStart"/>
      <w:r>
        <w:t>:  [</w:t>
      </w:r>
      <w:proofErr w:type="gramEnd"/>
      <w:r>
        <w:t>Answer goes here]</w:t>
      </w:r>
    </w:p>
    <w:p w14:paraId="56C2602C" w14:textId="77777777" w:rsidR="007509E6" w:rsidRDefault="007509E6" w:rsidP="00364D3F">
      <w:pPr>
        <w:tabs>
          <w:tab w:val="left" w:pos="5640"/>
        </w:tabs>
        <w:rPr>
          <w:rFonts w:cs="Arial"/>
        </w:rPr>
      </w:pPr>
    </w:p>
    <w:p w14:paraId="79F05DE2" w14:textId="77777777" w:rsidR="00463E4F" w:rsidRDefault="00463E4F" w:rsidP="00364D3F">
      <w:pPr>
        <w:tabs>
          <w:tab w:val="left" w:pos="5640"/>
        </w:tabs>
        <w:rPr>
          <w:rFonts w:cs="Arial"/>
        </w:rPr>
      </w:pPr>
    </w:p>
    <w:p w14:paraId="154EA881" w14:textId="77777777" w:rsidR="007509E6" w:rsidRPr="007509E6" w:rsidRDefault="005B3BA7" w:rsidP="00364D3F">
      <w:pPr>
        <w:pStyle w:val="Style1-SectionHeading"/>
        <w:tabs>
          <w:tab w:val="left" w:pos="5640"/>
        </w:tabs>
      </w:pPr>
      <w:bookmarkStart w:id="5" w:name="_Toc283747017"/>
      <w:r>
        <w:br w:type="page"/>
      </w:r>
      <w:r w:rsidR="007509E6" w:rsidRPr="007509E6">
        <w:lastRenderedPageBreak/>
        <w:t>&lt;EoC&gt; Analysis (</w:t>
      </w:r>
      <w:r w:rsidR="00463E4F">
        <w:t>1</w:t>
      </w:r>
      <w:r w:rsidR="00364D3F">
        <w:t xml:space="preserve">) </w:t>
      </w:r>
      <w:r w:rsidR="007509E6" w:rsidRPr="007509E6">
        <w:t>Theoretical</w:t>
      </w:r>
      <w:bookmarkEnd w:id="5"/>
    </w:p>
    <w:p w14:paraId="05A32B04" w14:textId="77777777" w:rsidR="00AA0F89" w:rsidRDefault="00AA0F89" w:rsidP="00364D3F">
      <w:pPr>
        <w:tabs>
          <w:tab w:val="left" w:pos="5640"/>
        </w:tabs>
        <w:rPr>
          <w:rFonts w:cs="Arial"/>
        </w:rPr>
      </w:pPr>
      <w:r>
        <w:rPr>
          <w:rFonts w:cs="Arial"/>
        </w:rPr>
        <w:t xml:space="preserve">Theoretical questions are based around a key idea, theory or model from the chapter which is provided to the students to either be expanded, re-explained, or reinterpreted.   This type of question tends to span multiple chapters, and is suited to being used for assessment </w:t>
      </w:r>
      <w:proofErr w:type="gramStart"/>
      <w:r>
        <w:rPr>
          <w:rFonts w:cs="Arial"/>
        </w:rPr>
        <w:t>purposes</w:t>
      </w:r>
      <w:proofErr w:type="gramEnd"/>
    </w:p>
    <w:p w14:paraId="5FB5FD3C" w14:textId="77777777" w:rsidR="00AA0F89" w:rsidRDefault="00AA0F89" w:rsidP="00364D3F">
      <w:pPr>
        <w:tabs>
          <w:tab w:val="left" w:pos="5640"/>
        </w:tabs>
        <w:rPr>
          <w:rFonts w:cs="Arial"/>
        </w:rPr>
      </w:pPr>
    </w:p>
    <w:p w14:paraId="63C0DD42" w14:textId="77777777" w:rsidR="00915E3D" w:rsidRDefault="00915E3D" w:rsidP="00915E3D">
      <w:pPr>
        <w:tabs>
          <w:tab w:val="left" w:pos="4320"/>
          <w:tab w:val="left" w:pos="5640"/>
        </w:tabs>
      </w:pPr>
      <w:r>
        <w:t>Difficulty Rating (Diff)</w:t>
      </w:r>
    </w:p>
    <w:p w14:paraId="78F50D7B" w14:textId="77777777" w:rsidR="00915E3D" w:rsidRDefault="00915E3D" w:rsidP="00915E3D">
      <w:pPr>
        <w:numPr>
          <w:ilvl w:val="0"/>
          <w:numId w:val="38"/>
        </w:numPr>
      </w:pPr>
      <w:r>
        <w:t>[1] Referenced theory is contained within the chapter</w:t>
      </w:r>
      <w:r w:rsidR="005B3BA7">
        <w:t xml:space="preserve"> and the book.</w:t>
      </w:r>
    </w:p>
    <w:p w14:paraId="6C132616" w14:textId="77777777" w:rsidR="00915E3D" w:rsidRDefault="00915E3D" w:rsidP="00915E3D">
      <w:pPr>
        <w:numPr>
          <w:ilvl w:val="0"/>
          <w:numId w:val="38"/>
        </w:numPr>
      </w:pPr>
      <w:r>
        <w:t xml:space="preserve">[2] Referenced theory is </w:t>
      </w:r>
      <w:r w:rsidR="005B3BA7">
        <w:t xml:space="preserve">spread over multiple chapters. May be assisted </w:t>
      </w:r>
      <w:proofErr w:type="gramStart"/>
      <w:r w:rsidR="005B3BA7">
        <w:t>through the use of</w:t>
      </w:r>
      <w:proofErr w:type="gramEnd"/>
      <w:r w:rsidR="005B3BA7">
        <w:t xml:space="preserve"> Google Scholar.</w:t>
      </w:r>
    </w:p>
    <w:p w14:paraId="35A90451" w14:textId="77777777" w:rsidR="00915E3D" w:rsidRDefault="00915E3D" w:rsidP="00915E3D">
      <w:pPr>
        <w:numPr>
          <w:ilvl w:val="0"/>
          <w:numId w:val="38"/>
        </w:numPr>
      </w:pPr>
      <w:r>
        <w:t>[3] Will require the use of Google Scholar.</w:t>
      </w:r>
      <w:r w:rsidR="005B3BA7">
        <w:t xml:space="preserve"> Theory links to a wide range of sources external to the text and the subject.</w:t>
      </w:r>
    </w:p>
    <w:p w14:paraId="301767AD" w14:textId="77777777" w:rsidR="00915E3D" w:rsidRDefault="00915E3D" w:rsidP="00364D3F">
      <w:pPr>
        <w:tabs>
          <w:tab w:val="left" w:pos="5640"/>
        </w:tabs>
        <w:rPr>
          <w:rFonts w:cs="Arial"/>
        </w:rPr>
      </w:pPr>
    </w:p>
    <w:p w14:paraId="0CF11FEF" w14:textId="77777777" w:rsidR="00915E3D" w:rsidRDefault="00915E3D" w:rsidP="00364D3F">
      <w:pPr>
        <w:tabs>
          <w:tab w:val="left" w:pos="5640"/>
        </w:tabs>
        <w:rPr>
          <w:rFonts w:cs="Arial"/>
        </w:rPr>
      </w:pPr>
    </w:p>
    <w:p w14:paraId="1962BD43" w14:textId="77777777" w:rsidR="00463E4F" w:rsidRDefault="00463E4F" w:rsidP="00364D3F">
      <w:pPr>
        <w:tabs>
          <w:tab w:val="left" w:pos="5640"/>
        </w:tabs>
        <w:rPr>
          <w:rFonts w:cs="Arial"/>
        </w:rPr>
      </w:pPr>
      <w:r>
        <w:rPr>
          <w:rFonts w:cs="Arial"/>
        </w:rPr>
        <w:t>1. [</w:t>
      </w:r>
      <w:r w:rsidR="00AA0F89">
        <w:rPr>
          <w:rFonts w:cs="Arial"/>
        </w:rPr>
        <w:t xml:space="preserve">Question about theory, </w:t>
      </w:r>
      <w:proofErr w:type="gramStart"/>
      <w:r w:rsidR="00AA0F89">
        <w:rPr>
          <w:rFonts w:cs="Arial"/>
        </w:rPr>
        <w:t>model</w:t>
      </w:r>
      <w:proofErr w:type="gramEnd"/>
      <w:r w:rsidR="00AA0F89">
        <w:rPr>
          <w:rFonts w:cs="Arial"/>
        </w:rPr>
        <w:t xml:space="preserve"> or idea</w:t>
      </w:r>
      <w:r>
        <w:rPr>
          <w:rFonts w:cs="Arial"/>
        </w:rPr>
        <w:t>]</w:t>
      </w:r>
    </w:p>
    <w:p w14:paraId="7C0377F9" w14:textId="77777777" w:rsidR="00463E4F" w:rsidRDefault="00463E4F" w:rsidP="00364D3F">
      <w:r>
        <w:t>Diff: [1]</w:t>
      </w:r>
      <w:r w:rsidRPr="009E643E">
        <w:t xml:space="preserve"> </w:t>
      </w:r>
      <w:r>
        <w:t>[2]</w:t>
      </w:r>
      <w:r w:rsidRPr="009E643E">
        <w:t xml:space="preserve"> </w:t>
      </w:r>
      <w:r>
        <w:t>[3]</w:t>
      </w:r>
      <w:r w:rsidRPr="00852857">
        <w:tab/>
        <w:t>P</w:t>
      </w:r>
      <w:r>
        <w:t xml:space="preserve">age: </w:t>
      </w:r>
      <w:proofErr w:type="gramStart"/>
      <w:r>
        <w:t xml:space="preserve">[ </w:t>
      </w:r>
      <w:r w:rsidRPr="00852857">
        <w:t>]</w:t>
      </w:r>
      <w:proofErr w:type="gramEnd"/>
    </w:p>
    <w:p w14:paraId="2C1E73FC" w14:textId="77777777" w:rsidR="00750216" w:rsidRDefault="00463E4F" w:rsidP="00364D3F">
      <w:pPr>
        <w:tabs>
          <w:tab w:val="left" w:pos="5640"/>
        </w:tabs>
      </w:pPr>
      <w:r>
        <w:t>Answer</w:t>
      </w:r>
      <w:proofErr w:type="gramStart"/>
      <w:r>
        <w:t>:  [</w:t>
      </w:r>
      <w:proofErr w:type="gramEnd"/>
      <w:r w:rsidR="00AA0F89">
        <w:t>Answers to this question will either take the form of marking criteria, or suggestions, guidelines or advice as the questions should evoke unique responses from the students.</w:t>
      </w:r>
      <w:r>
        <w:t>]</w:t>
      </w:r>
    </w:p>
    <w:p w14:paraId="27544D03" w14:textId="77777777" w:rsidR="00463E4F" w:rsidRDefault="00463E4F" w:rsidP="00364D3F">
      <w:pPr>
        <w:tabs>
          <w:tab w:val="left" w:pos="5640"/>
        </w:tabs>
      </w:pPr>
    </w:p>
    <w:p w14:paraId="681B23FC" w14:textId="77777777" w:rsidR="007509E6" w:rsidRPr="007509E6" w:rsidRDefault="00B7158E" w:rsidP="00364D3F">
      <w:pPr>
        <w:pStyle w:val="Style1-SectionHeading"/>
        <w:tabs>
          <w:tab w:val="left" w:pos="5640"/>
        </w:tabs>
      </w:pPr>
      <w:bookmarkStart w:id="6" w:name="_Toc283747018"/>
      <w:r>
        <w:br w:type="page"/>
      </w:r>
      <w:r w:rsidR="007509E6" w:rsidRPr="007509E6">
        <w:lastRenderedPageBreak/>
        <w:t>&lt;EoC&gt; Synthesis (2</w:t>
      </w:r>
      <w:r w:rsidR="00364D3F">
        <w:t xml:space="preserve">) </w:t>
      </w:r>
      <w:r w:rsidR="007509E6" w:rsidRPr="007509E6">
        <w:t>Creative Project</w:t>
      </w:r>
      <w:bookmarkEnd w:id="6"/>
      <w:r w:rsidR="007509E6" w:rsidRPr="007509E6">
        <w:t xml:space="preserve"> </w:t>
      </w:r>
    </w:p>
    <w:p w14:paraId="744067B7" w14:textId="77777777" w:rsidR="00AA0F89" w:rsidRDefault="00AA0F89" w:rsidP="00364D3F">
      <w:pPr>
        <w:tabs>
          <w:tab w:val="left" w:pos="5640"/>
        </w:tabs>
      </w:pPr>
      <w:r>
        <w:t>The synthesis questions present an ongoing and interconnected series of sub elements of two larger projects.  Depending on your course work preference, either of these projects could form the major assignment for the semester – they probably couldn’t be run in parallel though, as they’re meant to be large ongoing tasks.</w:t>
      </w:r>
    </w:p>
    <w:p w14:paraId="65D7CA45" w14:textId="77777777" w:rsidR="00AA0F89" w:rsidRDefault="00AA0F89" w:rsidP="00364D3F">
      <w:pPr>
        <w:tabs>
          <w:tab w:val="left" w:pos="5640"/>
        </w:tabs>
      </w:pPr>
    </w:p>
    <w:p w14:paraId="22779D66" w14:textId="77777777" w:rsidR="00B71EB6" w:rsidRDefault="00B71EB6" w:rsidP="00364D3F">
      <w:pPr>
        <w:tabs>
          <w:tab w:val="left" w:pos="5640"/>
        </w:tabs>
        <w:rPr>
          <w:rFonts w:cs="Arial"/>
        </w:rPr>
      </w:pPr>
      <w:r>
        <w:rPr>
          <w:rFonts w:cs="Arial"/>
        </w:rPr>
        <w:t>1. Ongoing Blog Project</w:t>
      </w:r>
    </w:p>
    <w:p w14:paraId="61DE0DD9" w14:textId="77777777" w:rsidR="00B71EB6" w:rsidRDefault="00AA0F89" w:rsidP="00364D3F">
      <w:pPr>
        <w:tabs>
          <w:tab w:val="left" w:pos="5640"/>
        </w:tabs>
        <w:rPr>
          <w:rFonts w:cs="Arial"/>
        </w:rPr>
      </w:pPr>
      <w:r>
        <w:rPr>
          <w:rFonts w:cs="Arial"/>
        </w:rPr>
        <w:t xml:space="preserve">The ongoing blog project is a </w:t>
      </w:r>
      <w:proofErr w:type="gramStart"/>
      <w:r>
        <w:rPr>
          <w:rFonts w:cs="Arial"/>
        </w:rPr>
        <w:t>three part</w:t>
      </w:r>
      <w:proofErr w:type="gramEnd"/>
      <w:r>
        <w:rPr>
          <w:rFonts w:cs="Arial"/>
        </w:rPr>
        <w:t xml:space="preserve"> assignment that consists of a planning phase including planning documentation, the implementation and maintenance of the blog, and a final analysis and review of the blog’s performance against the metrics and goals outlined in the plan. Questions for the chapter usually take the form of </w:t>
      </w:r>
      <w:proofErr w:type="gramStart"/>
      <w:r>
        <w:rPr>
          <w:rFonts w:cs="Arial"/>
        </w:rPr>
        <w:t>step by step</w:t>
      </w:r>
      <w:proofErr w:type="gramEnd"/>
      <w:r>
        <w:rPr>
          <w:rFonts w:cs="Arial"/>
        </w:rPr>
        <w:t xml:space="preserve"> instructions for students to carry out tasks connected to the marketing principles of the chapter, and with advice as to what elements will be recurring later</w:t>
      </w:r>
      <w:r w:rsidR="005B3BA7">
        <w:rPr>
          <w:rFonts w:cs="Arial"/>
        </w:rPr>
        <w:t>.</w:t>
      </w:r>
    </w:p>
    <w:p w14:paraId="1EC615BA" w14:textId="77777777" w:rsidR="005B3BA7" w:rsidRDefault="005B3BA7" w:rsidP="005B3BA7">
      <w:pPr>
        <w:tabs>
          <w:tab w:val="left" w:pos="4320"/>
          <w:tab w:val="left" w:pos="5640"/>
        </w:tabs>
      </w:pPr>
    </w:p>
    <w:p w14:paraId="303C3685" w14:textId="77777777" w:rsidR="005B3BA7" w:rsidRDefault="005B3BA7" w:rsidP="005B3BA7">
      <w:pPr>
        <w:tabs>
          <w:tab w:val="left" w:pos="4320"/>
          <w:tab w:val="left" w:pos="5640"/>
        </w:tabs>
      </w:pPr>
      <w:r>
        <w:t>Difficulty Rating (Diff)</w:t>
      </w:r>
    </w:p>
    <w:p w14:paraId="11045DC4" w14:textId="77777777" w:rsidR="005B3BA7" w:rsidRDefault="005B3BA7" w:rsidP="005B3BA7">
      <w:pPr>
        <w:numPr>
          <w:ilvl w:val="0"/>
          <w:numId w:val="38"/>
        </w:numPr>
      </w:pPr>
      <w:r>
        <w:t xml:space="preserve">[1] </w:t>
      </w:r>
      <w:r w:rsidR="00B7158E">
        <w:t xml:space="preserve">Forward Preparation: </w:t>
      </w:r>
      <w:r>
        <w:t>Activity is centred around the current chapter of the book. May result in outcomes being prepared for future chapter exercises.</w:t>
      </w:r>
    </w:p>
    <w:p w14:paraId="6F8DECAF" w14:textId="77777777" w:rsidR="005B3BA7" w:rsidRDefault="005B3BA7" w:rsidP="005B3BA7">
      <w:pPr>
        <w:numPr>
          <w:ilvl w:val="0"/>
          <w:numId w:val="38"/>
        </w:numPr>
      </w:pPr>
      <w:r>
        <w:t xml:space="preserve">[2] </w:t>
      </w:r>
      <w:r w:rsidR="00B7158E">
        <w:t xml:space="preserve">Prepared Earlier: </w:t>
      </w:r>
      <w:r>
        <w:t>Activity is based on using material previously prepared in other chapters in conjunction with the current chapter.</w:t>
      </w:r>
    </w:p>
    <w:p w14:paraId="32BDF687" w14:textId="77777777" w:rsidR="005B3BA7" w:rsidRDefault="005B3BA7" w:rsidP="005B3BA7">
      <w:pPr>
        <w:numPr>
          <w:ilvl w:val="0"/>
          <w:numId w:val="38"/>
        </w:numPr>
      </w:pPr>
      <w:r>
        <w:t xml:space="preserve">[3] </w:t>
      </w:r>
      <w:r w:rsidR="00B7158E">
        <w:t xml:space="preserve">Backwards and Forwards Preparation: </w:t>
      </w:r>
      <w:r>
        <w:t xml:space="preserve">Activity is based on using material previously prepared in other </w:t>
      </w:r>
      <w:proofErr w:type="gramStart"/>
      <w:r>
        <w:t>chapters, and</w:t>
      </w:r>
      <w:proofErr w:type="gramEnd"/>
      <w:r>
        <w:t xml:space="preserve"> will in turn lead to activities in later chapters in addition to activity within the current chapter.</w:t>
      </w:r>
    </w:p>
    <w:p w14:paraId="3CA763BF" w14:textId="77777777" w:rsidR="005B3BA7" w:rsidRDefault="005B3BA7" w:rsidP="00364D3F">
      <w:pPr>
        <w:tabs>
          <w:tab w:val="left" w:pos="5640"/>
        </w:tabs>
        <w:rPr>
          <w:rFonts w:cs="Arial"/>
        </w:rPr>
      </w:pPr>
    </w:p>
    <w:p w14:paraId="7CAA73E5" w14:textId="77777777" w:rsidR="007A116A" w:rsidRDefault="007A116A" w:rsidP="00364D3F">
      <w:pPr>
        <w:tabs>
          <w:tab w:val="left" w:pos="5640"/>
        </w:tabs>
        <w:rPr>
          <w:rFonts w:cs="Arial"/>
        </w:rPr>
      </w:pPr>
      <w:r>
        <w:rPr>
          <w:rFonts w:cs="Arial"/>
        </w:rPr>
        <w:t xml:space="preserve">Exercise: </w:t>
      </w:r>
    </w:p>
    <w:p w14:paraId="322D0C68" w14:textId="77777777" w:rsidR="007A116A" w:rsidRDefault="007A116A" w:rsidP="00364D3F">
      <w:pPr>
        <w:numPr>
          <w:ilvl w:val="0"/>
          <w:numId w:val="33"/>
        </w:numPr>
        <w:tabs>
          <w:tab w:val="left" w:pos="5640"/>
        </w:tabs>
        <w:rPr>
          <w:rFonts w:cs="Arial"/>
        </w:rPr>
      </w:pPr>
      <w:r>
        <w:rPr>
          <w:rFonts w:cs="Arial"/>
        </w:rPr>
        <w:t>Step 1</w:t>
      </w:r>
    </w:p>
    <w:p w14:paraId="0541C122" w14:textId="77777777" w:rsidR="007A116A" w:rsidRDefault="00AA0F89" w:rsidP="00364D3F">
      <w:pPr>
        <w:numPr>
          <w:ilvl w:val="0"/>
          <w:numId w:val="33"/>
        </w:numPr>
        <w:tabs>
          <w:tab w:val="left" w:pos="5640"/>
        </w:tabs>
        <w:rPr>
          <w:rFonts w:cs="Arial"/>
        </w:rPr>
      </w:pPr>
      <w:r>
        <w:rPr>
          <w:rFonts w:cs="Arial"/>
        </w:rPr>
        <w:t>Step 2</w:t>
      </w:r>
    </w:p>
    <w:p w14:paraId="469AF68A" w14:textId="77777777" w:rsidR="00AA0F89" w:rsidRDefault="00AA0F89" w:rsidP="00364D3F">
      <w:pPr>
        <w:numPr>
          <w:ilvl w:val="0"/>
          <w:numId w:val="33"/>
        </w:numPr>
        <w:tabs>
          <w:tab w:val="left" w:pos="5640"/>
        </w:tabs>
        <w:rPr>
          <w:rFonts w:cs="Arial"/>
        </w:rPr>
      </w:pPr>
      <w:r>
        <w:rPr>
          <w:rFonts w:cs="Arial"/>
        </w:rPr>
        <w:t>Documentation Step</w:t>
      </w:r>
    </w:p>
    <w:p w14:paraId="41F0E705" w14:textId="77777777" w:rsidR="00AA0F89" w:rsidRDefault="00AA0F89" w:rsidP="00364D3F">
      <w:pPr>
        <w:numPr>
          <w:ilvl w:val="0"/>
          <w:numId w:val="33"/>
        </w:numPr>
        <w:tabs>
          <w:tab w:val="left" w:pos="5640"/>
        </w:tabs>
        <w:rPr>
          <w:rFonts w:cs="Arial"/>
        </w:rPr>
      </w:pPr>
      <w:r>
        <w:rPr>
          <w:rFonts w:cs="Arial"/>
        </w:rPr>
        <w:t>Retention of information and working notes for future chapter.</w:t>
      </w:r>
    </w:p>
    <w:p w14:paraId="51DB9151" w14:textId="77777777" w:rsidR="00B71EB6" w:rsidRDefault="00B71EB6" w:rsidP="00364D3F">
      <w:r>
        <w:t>Diff: [1]</w:t>
      </w:r>
      <w:r w:rsidRPr="009E643E">
        <w:t xml:space="preserve"> </w:t>
      </w:r>
      <w:r>
        <w:t>[2]</w:t>
      </w:r>
      <w:r w:rsidRPr="009E643E">
        <w:t xml:space="preserve"> </w:t>
      </w:r>
      <w:r>
        <w:t>[3]</w:t>
      </w:r>
      <w:r w:rsidRPr="00852857">
        <w:tab/>
        <w:t>P</w:t>
      </w:r>
      <w:r>
        <w:t xml:space="preserve">age: </w:t>
      </w:r>
      <w:proofErr w:type="gramStart"/>
      <w:r>
        <w:t xml:space="preserve">[ </w:t>
      </w:r>
      <w:r w:rsidRPr="00852857">
        <w:t>]</w:t>
      </w:r>
      <w:proofErr w:type="gramEnd"/>
    </w:p>
    <w:p w14:paraId="6F62BCD8" w14:textId="77777777" w:rsidR="00463E4F" w:rsidRDefault="00463E4F" w:rsidP="00364D3F">
      <w:pPr>
        <w:tabs>
          <w:tab w:val="left" w:pos="5640"/>
        </w:tabs>
        <w:rPr>
          <w:rFonts w:cs="Arial"/>
        </w:rPr>
      </w:pPr>
    </w:p>
    <w:p w14:paraId="39F3A44E" w14:textId="77777777" w:rsidR="00B71EB6" w:rsidRDefault="00B71EB6" w:rsidP="00364D3F">
      <w:pPr>
        <w:tabs>
          <w:tab w:val="left" w:pos="5640"/>
        </w:tabs>
        <w:rPr>
          <w:rFonts w:cs="Arial"/>
        </w:rPr>
      </w:pPr>
      <w:r>
        <w:rPr>
          <w:rFonts w:cs="Arial"/>
        </w:rPr>
        <w:t>2. Marketing Technology Analysis</w:t>
      </w:r>
    </w:p>
    <w:p w14:paraId="52F3054C" w14:textId="77777777" w:rsidR="00CD64D9" w:rsidRDefault="00B7158E" w:rsidP="00B7158E">
      <w:r>
        <w:t xml:space="preserve">The Marketing </w:t>
      </w:r>
      <w:r w:rsidR="00CD64D9">
        <w:t xml:space="preserve">Technology </w:t>
      </w:r>
      <w:r>
        <w:t xml:space="preserve">Analysis is an ongoing project aimed at assessing an </w:t>
      </w:r>
      <w:proofErr w:type="gramStart"/>
      <w:r>
        <w:t>internet based</w:t>
      </w:r>
      <w:proofErr w:type="gramEnd"/>
      <w:r>
        <w:t xml:space="preserve"> service, system or product for potential adoption and use in e-marketing. Students are required to identify and select an </w:t>
      </w:r>
      <w:r w:rsidR="00CD64D9">
        <w:t xml:space="preserve">internet technology and analyse the value of this technology as a marketing tool or as a supplement for marketing.  </w:t>
      </w:r>
      <w:r>
        <w:t>The final report may be positive or negative, and/or may endorse with reservations</w:t>
      </w:r>
      <w:r w:rsidR="001F7C73">
        <w:t xml:space="preserve"> and recommendations</w:t>
      </w:r>
      <w:r>
        <w:t>.</w:t>
      </w:r>
      <w:r w:rsidR="001F7C73">
        <w:t xml:space="preserve">  Questions and instructions for assessing the selected technology against the current materials from the chapter are provided using a simlar sequential build up of activity culminating in a full written Marketing Technology Analysis Rep</w:t>
      </w:r>
      <w:r w:rsidR="000D2321">
        <w:t>o</w:t>
      </w:r>
      <w:r w:rsidR="001F7C73">
        <w:t>rt.</w:t>
      </w:r>
    </w:p>
    <w:p w14:paraId="501F20F4" w14:textId="77777777" w:rsidR="000D2321" w:rsidRDefault="000D2321" w:rsidP="00B7158E"/>
    <w:p w14:paraId="55402381" w14:textId="77777777" w:rsidR="000D2321" w:rsidRDefault="000D2321" w:rsidP="000D2321">
      <w:pPr>
        <w:tabs>
          <w:tab w:val="left" w:pos="4320"/>
          <w:tab w:val="left" w:pos="5640"/>
        </w:tabs>
      </w:pPr>
      <w:r>
        <w:t>Difficulty Rating (Diff)</w:t>
      </w:r>
    </w:p>
    <w:p w14:paraId="189EF72A" w14:textId="77777777" w:rsidR="000D2321" w:rsidRDefault="000D2321" w:rsidP="000D2321">
      <w:pPr>
        <w:numPr>
          <w:ilvl w:val="0"/>
          <w:numId w:val="38"/>
        </w:numPr>
      </w:pPr>
      <w:r>
        <w:t>[1] Forward Preparation: Activity is centred around the current chapter of the book. May result in outcomes being prepared for future chapter exercises.</w:t>
      </w:r>
    </w:p>
    <w:p w14:paraId="257CBDEE" w14:textId="77777777" w:rsidR="000D2321" w:rsidRDefault="000D2321" w:rsidP="000D2321">
      <w:pPr>
        <w:numPr>
          <w:ilvl w:val="0"/>
          <w:numId w:val="38"/>
        </w:numPr>
      </w:pPr>
      <w:r>
        <w:t>[2] Prepared Earlier: Activity is based on using material previously prepared in other chapters in conjunction with the current chapter.</w:t>
      </w:r>
    </w:p>
    <w:p w14:paraId="3D8F2BBA" w14:textId="77777777" w:rsidR="000D2321" w:rsidRDefault="000D2321" w:rsidP="000D2321">
      <w:pPr>
        <w:numPr>
          <w:ilvl w:val="0"/>
          <w:numId w:val="38"/>
        </w:numPr>
      </w:pPr>
      <w:r>
        <w:t xml:space="preserve">[3] Backwards and Forwards Preparation: Activity is based on using material previously prepared in other </w:t>
      </w:r>
      <w:proofErr w:type="gramStart"/>
      <w:r>
        <w:t>chapters, and</w:t>
      </w:r>
      <w:proofErr w:type="gramEnd"/>
      <w:r>
        <w:t xml:space="preserve"> will in turn lead to activities in later chapters in addition to activity within the current chapter.</w:t>
      </w:r>
    </w:p>
    <w:p w14:paraId="388D575C" w14:textId="77777777" w:rsidR="000D2321" w:rsidRDefault="000D2321" w:rsidP="00B7158E"/>
    <w:p w14:paraId="215D47A1" w14:textId="77777777" w:rsidR="00CD64D9" w:rsidRDefault="00CD64D9" w:rsidP="00364D3F">
      <w:pPr>
        <w:tabs>
          <w:tab w:val="left" w:pos="5640"/>
        </w:tabs>
        <w:rPr>
          <w:rFonts w:cs="Arial"/>
        </w:rPr>
      </w:pPr>
    </w:p>
    <w:p w14:paraId="1291B1D9" w14:textId="77777777" w:rsidR="00A80D92" w:rsidRDefault="00A80D92" w:rsidP="00364D3F">
      <w:pPr>
        <w:tabs>
          <w:tab w:val="left" w:pos="5640"/>
        </w:tabs>
      </w:pPr>
      <w:r>
        <w:t>Description</w:t>
      </w:r>
      <w:proofErr w:type="gramStart"/>
      <w:r>
        <w:t>:  [</w:t>
      </w:r>
      <w:proofErr w:type="gramEnd"/>
      <w:r>
        <w:t>Answer goes here]</w:t>
      </w:r>
    </w:p>
    <w:p w14:paraId="7A609ACF" w14:textId="77777777" w:rsidR="00A80D92" w:rsidRDefault="00A80D92" w:rsidP="00364D3F">
      <w:pPr>
        <w:tabs>
          <w:tab w:val="left" w:pos="5640"/>
        </w:tabs>
        <w:rPr>
          <w:rFonts w:cs="Arial"/>
        </w:rPr>
      </w:pPr>
      <w:r>
        <w:rPr>
          <w:rFonts w:cs="Arial"/>
        </w:rPr>
        <w:t xml:space="preserve">Exercise: </w:t>
      </w:r>
    </w:p>
    <w:p w14:paraId="671FF441" w14:textId="77777777" w:rsidR="00A80D92" w:rsidRDefault="00A80D92" w:rsidP="00364D3F">
      <w:pPr>
        <w:numPr>
          <w:ilvl w:val="0"/>
          <w:numId w:val="37"/>
        </w:numPr>
        <w:tabs>
          <w:tab w:val="left" w:pos="5640"/>
        </w:tabs>
        <w:rPr>
          <w:rFonts w:cs="Arial"/>
        </w:rPr>
      </w:pPr>
      <w:r>
        <w:rPr>
          <w:rFonts w:cs="Arial"/>
        </w:rPr>
        <w:t>Step 1</w:t>
      </w:r>
    </w:p>
    <w:p w14:paraId="4FEA4199" w14:textId="77777777" w:rsidR="00A80D92" w:rsidRDefault="00A80D92" w:rsidP="00364D3F">
      <w:pPr>
        <w:numPr>
          <w:ilvl w:val="0"/>
          <w:numId w:val="37"/>
        </w:numPr>
        <w:tabs>
          <w:tab w:val="left" w:pos="5640"/>
        </w:tabs>
        <w:rPr>
          <w:rFonts w:cs="Arial"/>
        </w:rPr>
      </w:pPr>
    </w:p>
    <w:p w14:paraId="68E35835" w14:textId="77777777" w:rsidR="00A80D92" w:rsidRDefault="00A80D92" w:rsidP="00364D3F">
      <w:r>
        <w:t>Diff: [1]</w:t>
      </w:r>
      <w:r w:rsidRPr="009E643E">
        <w:t xml:space="preserve"> </w:t>
      </w:r>
      <w:r>
        <w:t>[2]</w:t>
      </w:r>
      <w:r w:rsidRPr="009E643E">
        <w:t xml:space="preserve"> </w:t>
      </w:r>
      <w:r>
        <w:t>[3]</w:t>
      </w:r>
      <w:r w:rsidRPr="00852857">
        <w:tab/>
        <w:t>P</w:t>
      </w:r>
      <w:r>
        <w:t xml:space="preserve">age: </w:t>
      </w:r>
      <w:proofErr w:type="gramStart"/>
      <w:r>
        <w:t xml:space="preserve">[ </w:t>
      </w:r>
      <w:r w:rsidRPr="00852857">
        <w:t>]</w:t>
      </w:r>
      <w:proofErr w:type="gramEnd"/>
    </w:p>
    <w:p w14:paraId="74BBC9FC" w14:textId="77777777" w:rsidR="00B71EB6" w:rsidRDefault="00750216" w:rsidP="00364D3F">
      <w:pPr>
        <w:tabs>
          <w:tab w:val="left" w:pos="5640"/>
        </w:tabs>
        <w:rPr>
          <w:rFonts w:cs="Arial"/>
        </w:rPr>
      </w:pPr>
      <w:r>
        <w:rPr>
          <w:rFonts w:cs="Arial"/>
        </w:rPr>
        <w:br w:type="page"/>
      </w:r>
    </w:p>
    <w:p w14:paraId="6340B57E" w14:textId="77777777" w:rsidR="007509E6" w:rsidRDefault="007509E6" w:rsidP="00364D3F">
      <w:pPr>
        <w:pStyle w:val="Style1-SectionHeading"/>
        <w:tabs>
          <w:tab w:val="left" w:pos="5640"/>
        </w:tabs>
      </w:pPr>
      <w:bookmarkStart w:id="7" w:name="_Toc283747019"/>
      <w:r w:rsidRPr="007509E6">
        <w:t>&lt;EoC&gt; Evaluation (1</w:t>
      </w:r>
      <w:r w:rsidR="00364D3F">
        <w:t xml:space="preserve">) </w:t>
      </w:r>
      <w:r w:rsidRPr="007509E6">
        <w:t>Essay Question</w:t>
      </w:r>
      <w:bookmarkEnd w:id="7"/>
    </w:p>
    <w:p w14:paraId="447F80CF" w14:textId="77777777" w:rsidR="000D2321" w:rsidRDefault="000D2321" w:rsidP="00364D3F">
      <w:pPr>
        <w:tabs>
          <w:tab w:val="left" w:pos="5640"/>
        </w:tabs>
        <w:rPr>
          <w:rFonts w:cs="Arial"/>
        </w:rPr>
      </w:pPr>
      <w:r>
        <w:rPr>
          <w:rFonts w:cs="Arial"/>
        </w:rPr>
        <w:t xml:space="preserve">The final question for each chapter is an essay question which is designed to be answered in the medium or long form essay.  Students would not be expected to complete more than two of these questions in a semester, and the essay question would either replace the Blog Project or the Marketing Technology Analysis if used in </w:t>
      </w:r>
      <w:proofErr w:type="gramStart"/>
      <w:r>
        <w:rPr>
          <w:rFonts w:cs="Arial"/>
        </w:rPr>
        <w:t>semester, or</w:t>
      </w:r>
      <w:proofErr w:type="gramEnd"/>
      <w:r>
        <w:rPr>
          <w:rFonts w:cs="Arial"/>
        </w:rPr>
        <w:t xml:space="preserve"> would be applied as a seen essay question in the final exam.  Questions are intended to be answered </w:t>
      </w:r>
      <w:proofErr w:type="gramStart"/>
      <w:r>
        <w:rPr>
          <w:rFonts w:cs="Arial"/>
        </w:rPr>
        <w:t>through the use of</w:t>
      </w:r>
      <w:proofErr w:type="gramEnd"/>
      <w:r>
        <w:rPr>
          <w:rFonts w:cs="Arial"/>
        </w:rPr>
        <w:t xml:space="preserve"> the whole of the book, external research through Google Scholar and university library journal databases, and examples from practice.  There are no ratings for the questions per se, as they’re all in category [3] by their nature.</w:t>
      </w:r>
    </w:p>
    <w:p w14:paraId="6A7D5D76" w14:textId="77777777" w:rsidR="000D2321" w:rsidRDefault="000D2321" w:rsidP="000D2321">
      <w:pPr>
        <w:ind w:left="360"/>
      </w:pPr>
    </w:p>
    <w:p w14:paraId="66777705" w14:textId="77777777" w:rsidR="00F131CF" w:rsidRDefault="00F131CF" w:rsidP="000D2321">
      <w:pPr>
        <w:ind w:left="360"/>
      </w:pPr>
    </w:p>
    <w:p w14:paraId="101DDE06" w14:textId="77777777" w:rsidR="00A70CBF" w:rsidRPr="007509E6" w:rsidRDefault="00F131CF" w:rsidP="00364D3F">
      <w:pPr>
        <w:tabs>
          <w:tab w:val="left" w:pos="4320"/>
          <w:tab w:val="left" w:pos="5640"/>
        </w:tabs>
      </w:pPr>
      <w:r>
        <w:pict w14:anchorId="79620A2D">
          <v:shape id="_x0000_i1027" type="#_x0000_t75" style="width:453.75pt;height:79.5pt">
            <v:imagedata r:id="rId27" o:title="RTFM - EOC"/>
          </v:shape>
        </w:pict>
      </w:r>
    </w:p>
    <w:sectPr w:rsidR="00A70CBF" w:rsidRPr="007509E6" w:rsidSect="00DA47DD">
      <w:footerReference w:type="even" r:id="rId28"/>
      <w:footerReference w:type="default" r:id="rId29"/>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A86F7C" w14:textId="77777777" w:rsidR="00C104BA" w:rsidRDefault="00C104BA">
      <w:r>
        <w:separator/>
      </w:r>
    </w:p>
  </w:endnote>
  <w:endnote w:type="continuationSeparator" w:id="0">
    <w:p w14:paraId="44D6E5E0" w14:textId="77777777" w:rsidR="00C104BA" w:rsidRDefault="00C104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4CC7E" w14:textId="77777777" w:rsidR="006E6849" w:rsidRDefault="006E6849" w:rsidP="007E6FB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875E1F4" w14:textId="77777777" w:rsidR="006E6849" w:rsidRDefault="006E6849" w:rsidP="00C5770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A1D50F" w14:textId="77777777" w:rsidR="006E6849" w:rsidRPr="00CF3254" w:rsidRDefault="006E6849" w:rsidP="007E6FB7">
    <w:pPr>
      <w:pStyle w:val="Footer"/>
      <w:framePr w:wrap="around" w:vAnchor="text" w:hAnchor="margin" w:xAlign="right" w:y="1"/>
      <w:rPr>
        <w:rStyle w:val="PageNumber"/>
      </w:rPr>
    </w:pPr>
    <w:r w:rsidRPr="00CF3254">
      <w:rPr>
        <w:rStyle w:val="PageNumber"/>
      </w:rPr>
      <w:fldChar w:fldCharType="begin"/>
    </w:r>
    <w:r w:rsidRPr="00CF3254">
      <w:rPr>
        <w:rStyle w:val="PageNumber"/>
      </w:rPr>
      <w:instrText xml:space="preserve">PAGE  </w:instrText>
    </w:r>
    <w:r w:rsidRPr="00CF3254">
      <w:rPr>
        <w:rStyle w:val="PageNumber"/>
      </w:rPr>
      <w:fldChar w:fldCharType="separate"/>
    </w:r>
    <w:r w:rsidR="00101AF0">
      <w:rPr>
        <w:rStyle w:val="PageNumber"/>
        <w:noProof/>
      </w:rPr>
      <w:t>6</w:t>
    </w:r>
    <w:r w:rsidRPr="00CF3254">
      <w:rPr>
        <w:rStyle w:val="PageNumber"/>
      </w:rPr>
      <w:fldChar w:fldCharType="end"/>
    </w:r>
  </w:p>
  <w:p w14:paraId="2A7755BA" w14:textId="77777777" w:rsidR="006E6849" w:rsidRPr="00CF3254" w:rsidRDefault="006E6849" w:rsidP="00C57703">
    <w:pPr>
      <w:pStyle w:val="Footer"/>
      <w:ind w:right="360"/>
      <w:jc w:val="center"/>
      <w:rPr>
        <w:sz w:val="18"/>
        <w:szCs w:val="18"/>
      </w:rPr>
    </w:pPr>
    <w:r w:rsidRPr="00CF3254">
      <w:rPr>
        <w:sz w:val="18"/>
        <w:szCs w:val="18"/>
      </w:rPr>
      <w:t xml:space="preserve">Instructor’s Manual – Dann &amp; Dann, </w:t>
    </w:r>
    <w:r>
      <w:rPr>
        <w:sz w:val="18"/>
        <w:szCs w:val="18"/>
      </w:rPr>
      <w:t>em</w:t>
    </w:r>
    <w:r w:rsidRPr="00CF3254">
      <w:rPr>
        <w:sz w:val="18"/>
        <w:szCs w:val="18"/>
      </w:rPr>
      <w:t xml:space="preserve">arketing, © </w:t>
    </w:r>
    <w:r>
      <w:rPr>
        <w:sz w:val="18"/>
        <w:szCs w:val="18"/>
      </w:rPr>
      <w:t>2011 Palgrave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60F07A" w14:textId="77777777" w:rsidR="00C104BA" w:rsidRDefault="00C104BA">
      <w:r>
        <w:separator/>
      </w:r>
    </w:p>
  </w:footnote>
  <w:footnote w:type="continuationSeparator" w:id="0">
    <w:p w14:paraId="3E55770E" w14:textId="77777777" w:rsidR="00C104BA" w:rsidRDefault="00C104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F3AAF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16A82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4FA3FD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C48396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408CCD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0298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A488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DC019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6263F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741A9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D588B"/>
    <w:multiLevelType w:val="hybridMultilevel"/>
    <w:tmpl w:val="C4A43D1A"/>
    <w:lvl w:ilvl="0" w:tplc="991A27C2">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8234F50"/>
    <w:multiLevelType w:val="multilevel"/>
    <w:tmpl w:val="A61E780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37D50BD"/>
    <w:multiLevelType w:val="hybridMultilevel"/>
    <w:tmpl w:val="35F685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4664721"/>
    <w:multiLevelType w:val="hybridMultilevel"/>
    <w:tmpl w:val="E0582996"/>
    <w:lvl w:ilvl="0" w:tplc="BD2604A8">
      <w:start w:val="1"/>
      <w:numFmt w:val="bullet"/>
      <w:lvlText w:val=""/>
      <w:lvlJc w:val="left"/>
      <w:pPr>
        <w:tabs>
          <w:tab w:val="num" w:pos="720"/>
        </w:tabs>
        <w:ind w:left="720" w:hanging="363"/>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7EB3E5A"/>
    <w:multiLevelType w:val="hybridMultilevel"/>
    <w:tmpl w:val="A61E780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1D92281E"/>
    <w:multiLevelType w:val="multilevel"/>
    <w:tmpl w:val="A61E780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EDA4FD1"/>
    <w:multiLevelType w:val="hybridMultilevel"/>
    <w:tmpl w:val="A17E08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437907"/>
    <w:multiLevelType w:val="hybridMultilevel"/>
    <w:tmpl w:val="C358A54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25975C4D"/>
    <w:multiLevelType w:val="hybridMultilevel"/>
    <w:tmpl w:val="6C52FA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5F01664"/>
    <w:multiLevelType w:val="hybridMultilevel"/>
    <w:tmpl w:val="7F14B16C"/>
    <w:lvl w:ilvl="0" w:tplc="BD2604A8">
      <w:start w:val="1"/>
      <w:numFmt w:val="bullet"/>
      <w:lvlText w:val=""/>
      <w:lvlJc w:val="left"/>
      <w:pPr>
        <w:tabs>
          <w:tab w:val="num" w:pos="720"/>
        </w:tabs>
        <w:ind w:left="720" w:hanging="363"/>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26512C90"/>
    <w:multiLevelType w:val="hybridMultilevel"/>
    <w:tmpl w:val="838E46D8"/>
    <w:lvl w:ilvl="0" w:tplc="8D5A27E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D281FF7"/>
    <w:multiLevelType w:val="hybridMultilevel"/>
    <w:tmpl w:val="078E2C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0363EEC"/>
    <w:multiLevelType w:val="hybridMultilevel"/>
    <w:tmpl w:val="5A62F992"/>
    <w:lvl w:ilvl="0" w:tplc="8D5A27E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6976BEA"/>
    <w:multiLevelType w:val="hybridMultilevel"/>
    <w:tmpl w:val="F6223934"/>
    <w:lvl w:ilvl="0" w:tplc="8D5A27E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9622841"/>
    <w:multiLevelType w:val="hybridMultilevel"/>
    <w:tmpl w:val="F45ADAB8"/>
    <w:lvl w:ilvl="0" w:tplc="91FCFD0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74A2203"/>
    <w:multiLevelType w:val="hybridMultilevel"/>
    <w:tmpl w:val="F50EE106"/>
    <w:lvl w:ilvl="0" w:tplc="91FCFD0C">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76A029F"/>
    <w:multiLevelType w:val="hybridMultilevel"/>
    <w:tmpl w:val="801631E8"/>
    <w:lvl w:ilvl="0" w:tplc="BD2604A8">
      <w:start w:val="1"/>
      <w:numFmt w:val="bullet"/>
      <w:lvlText w:val=""/>
      <w:lvlJc w:val="left"/>
      <w:pPr>
        <w:tabs>
          <w:tab w:val="num" w:pos="720"/>
        </w:tabs>
        <w:ind w:left="720" w:hanging="36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9435581"/>
    <w:multiLevelType w:val="hybridMultilevel"/>
    <w:tmpl w:val="0DF83F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3AB7E68"/>
    <w:multiLevelType w:val="multilevel"/>
    <w:tmpl w:val="A61E780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61607D0E"/>
    <w:multiLevelType w:val="multilevel"/>
    <w:tmpl w:val="A61E780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623A2380"/>
    <w:multiLevelType w:val="hybridMultilevel"/>
    <w:tmpl w:val="62804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1C2624"/>
    <w:multiLevelType w:val="multilevel"/>
    <w:tmpl w:val="A61E780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C4A23EE"/>
    <w:multiLevelType w:val="hybridMultilevel"/>
    <w:tmpl w:val="3AC04D44"/>
    <w:lvl w:ilvl="0" w:tplc="D40EA08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D441696"/>
    <w:multiLevelType w:val="hybridMultilevel"/>
    <w:tmpl w:val="43F0C2EC"/>
    <w:lvl w:ilvl="0" w:tplc="CBFAB0EC">
      <w:start w:val="1"/>
      <w:numFmt w:val="bullet"/>
      <w:lvlText w:val=""/>
      <w:lvlJc w:val="left"/>
      <w:pPr>
        <w:tabs>
          <w:tab w:val="num" w:pos="720"/>
        </w:tabs>
        <w:ind w:left="720" w:hanging="363"/>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F241580"/>
    <w:multiLevelType w:val="multilevel"/>
    <w:tmpl w:val="A61E780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70902369"/>
    <w:multiLevelType w:val="hybridMultilevel"/>
    <w:tmpl w:val="1D9A18D4"/>
    <w:lvl w:ilvl="0" w:tplc="093ECC46">
      <w:start w:val="1"/>
      <w:numFmt w:val="decimal"/>
      <w:lvlText w:val="%1."/>
      <w:lvlJc w:val="left"/>
      <w:pPr>
        <w:tabs>
          <w:tab w:val="num" w:pos="720"/>
        </w:tabs>
        <w:ind w:left="720" w:hanging="72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15:restartNumberingAfterBreak="0">
    <w:nsid w:val="74664F1A"/>
    <w:multiLevelType w:val="multilevel"/>
    <w:tmpl w:val="F50EE10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48C7CEA"/>
    <w:multiLevelType w:val="hybridMultilevel"/>
    <w:tmpl w:val="D6FAF520"/>
    <w:lvl w:ilvl="0" w:tplc="91FCFD0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76944D2F"/>
    <w:multiLevelType w:val="hybridMultilevel"/>
    <w:tmpl w:val="6D4465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73C1943"/>
    <w:multiLevelType w:val="hybridMultilevel"/>
    <w:tmpl w:val="ABB609BE"/>
    <w:lvl w:ilvl="0" w:tplc="91FCFD0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D2F3EEE"/>
    <w:multiLevelType w:val="multilevel"/>
    <w:tmpl w:val="5A62F992"/>
    <w:lvl w:ilvl="0">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4"/>
  </w:num>
  <w:num w:numId="2">
    <w:abstractNumId w:val="12"/>
  </w:num>
  <w:num w:numId="3">
    <w:abstractNumId w:val="21"/>
  </w:num>
  <w:num w:numId="4">
    <w:abstractNumId w:val="18"/>
  </w:num>
  <w:num w:numId="5">
    <w:abstractNumId w:val="15"/>
  </w:num>
  <w:num w:numId="6">
    <w:abstractNumId w:val="24"/>
  </w:num>
  <w:num w:numId="7">
    <w:abstractNumId w:val="11"/>
  </w:num>
  <w:num w:numId="8">
    <w:abstractNumId w:val="37"/>
  </w:num>
  <w:num w:numId="9">
    <w:abstractNumId w:val="31"/>
  </w:num>
  <w:num w:numId="10">
    <w:abstractNumId w:val="39"/>
  </w:num>
  <w:num w:numId="11">
    <w:abstractNumId w:val="29"/>
  </w:num>
  <w:num w:numId="12">
    <w:abstractNumId w:val="25"/>
  </w:num>
  <w:num w:numId="13">
    <w:abstractNumId w:val="36"/>
  </w:num>
  <w:num w:numId="14">
    <w:abstractNumId w:val="33"/>
  </w:num>
  <w:num w:numId="15">
    <w:abstractNumId w:val="34"/>
  </w:num>
  <w:num w:numId="16">
    <w:abstractNumId w:val="13"/>
  </w:num>
  <w:num w:numId="17">
    <w:abstractNumId w:val="28"/>
  </w:num>
  <w:num w:numId="18">
    <w:abstractNumId w:val="19"/>
  </w:num>
  <w:num w:numId="19">
    <w:abstractNumId w:val="26"/>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17"/>
  </w:num>
  <w:num w:numId="31">
    <w:abstractNumId w:val="10"/>
  </w:num>
  <w:num w:numId="32">
    <w:abstractNumId w:val="35"/>
  </w:num>
  <w:num w:numId="33">
    <w:abstractNumId w:val="23"/>
  </w:num>
  <w:num w:numId="34">
    <w:abstractNumId w:val="20"/>
  </w:num>
  <w:num w:numId="35">
    <w:abstractNumId w:val="22"/>
  </w:num>
  <w:num w:numId="36">
    <w:abstractNumId w:val="40"/>
  </w:num>
  <w:num w:numId="37">
    <w:abstractNumId w:val="32"/>
  </w:num>
  <w:num w:numId="38">
    <w:abstractNumId w:val="16"/>
  </w:num>
  <w:num w:numId="39">
    <w:abstractNumId w:val="38"/>
  </w:num>
  <w:num w:numId="40">
    <w:abstractNumId w:val="30"/>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97F0D"/>
    <w:rsid w:val="00006B91"/>
    <w:rsid w:val="000635CF"/>
    <w:rsid w:val="00071099"/>
    <w:rsid w:val="00076D55"/>
    <w:rsid w:val="0007709B"/>
    <w:rsid w:val="00083105"/>
    <w:rsid w:val="00092F31"/>
    <w:rsid w:val="000C2227"/>
    <w:rsid w:val="000D2321"/>
    <w:rsid w:val="000F6BAA"/>
    <w:rsid w:val="00101AF0"/>
    <w:rsid w:val="00104AE8"/>
    <w:rsid w:val="0011461F"/>
    <w:rsid w:val="00114AC2"/>
    <w:rsid w:val="00116716"/>
    <w:rsid w:val="00134805"/>
    <w:rsid w:val="001360C4"/>
    <w:rsid w:val="001560F5"/>
    <w:rsid w:val="001654B8"/>
    <w:rsid w:val="0018279D"/>
    <w:rsid w:val="0018521E"/>
    <w:rsid w:val="001A16D1"/>
    <w:rsid w:val="001B1EC3"/>
    <w:rsid w:val="001D10BC"/>
    <w:rsid w:val="001D7063"/>
    <w:rsid w:val="001F2E60"/>
    <w:rsid w:val="001F6CC6"/>
    <w:rsid w:val="001F7C73"/>
    <w:rsid w:val="00205815"/>
    <w:rsid w:val="0022725D"/>
    <w:rsid w:val="002358C4"/>
    <w:rsid w:val="00270E64"/>
    <w:rsid w:val="002A5B3E"/>
    <w:rsid w:val="002B18DD"/>
    <w:rsid w:val="002C37D9"/>
    <w:rsid w:val="002D5DD8"/>
    <w:rsid w:val="00335C83"/>
    <w:rsid w:val="00337263"/>
    <w:rsid w:val="003545BF"/>
    <w:rsid w:val="003563C1"/>
    <w:rsid w:val="003563E8"/>
    <w:rsid w:val="00364D3F"/>
    <w:rsid w:val="00381965"/>
    <w:rsid w:val="003864B7"/>
    <w:rsid w:val="003C34BC"/>
    <w:rsid w:val="003D0D45"/>
    <w:rsid w:val="003D6602"/>
    <w:rsid w:val="0040111D"/>
    <w:rsid w:val="00401495"/>
    <w:rsid w:val="00420877"/>
    <w:rsid w:val="004561CA"/>
    <w:rsid w:val="00456DC7"/>
    <w:rsid w:val="00463E4F"/>
    <w:rsid w:val="00470E02"/>
    <w:rsid w:val="0048135B"/>
    <w:rsid w:val="0049660A"/>
    <w:rsid w:val="00496EE7"/>
    <w:rsid w:val="004E1D64"/>
    <w:rsid w:val="004E31B1"/>
    <w:rsid w:val="004F281A"/>
    <w:rsid w:val="005042E6"/>
    <w:rsid w:val="0051260E"/>
    <w:rsid w:val="00525588"/>
    <w:rsid w:val="00532109"/>
    <w:rsid w:val="0054167C"/>
    <w:rsid w:val="00544890"/>
    <w:rsid w:val="005479C5"/>
    <w:rsid w:val="00557305"/>
    <w:rsid w:val="00580433"/>
    <w:rsid w:val="00582998"/>
    <w:rsid w:val="005862DA"/>
    <w:rsid w:val="005963F8"/>
    <w:rsid w:val="005A3633"/>
    <w:rsid w:val="005B3BA7"/>
    <w:rsid w:val="005D34B8"/>
    <w:rsid w:val="005E2E76"/>
    <w:rsid w:val="005E73CB"/>
    <w:rsid w:val="00603B69"/>
    <w:rsid w:val="00614495"/>
    <w:rsid w:val="00632A0B"/>
    <w:rsid w:val="00655315"/>
    <w:rsid w:val="006635B7"/>
    <w:rsid w:val="00670A35"/>
    <w:rsid w:val="00672581"/>
    <w:rsid w:val="00677516"/>
    <w:rsid w:val="00684F2B"/>
    <w:rsid w:val="006875F1"/>
    <w:rsid w:val="006B79F1"/>
    <w:rsid w:val="006E0D00"/>
    <w:rsid w:val="006E6849"/>
    <w:rsid w:val="006F5789"/>
    <w:rsid w:val="006F66F2"/>
    <w:rsid w:val="00706A1A"/>
    <w:rsid w:val="00712370"/>
    <w:rsid w:val="007401B5"/>
    <w:rsid w:val="00750216"/>
    <w:rsid w:val="007509E6"/>
    <w:rsid w:val="0075227C"/>
    <w:rsid w:val="007753EE"/>
    <w:rsid w:val="0078632E"/>
    <w:rsid w:val="00791A43"/>
    <w:rsid w:val="007A116A"/>
    <w:rsid w:val="007A1B2B"/>
    <w:rsid w:val="007E6FB7"/>
    <w:rsid w:val="007F59B0"/>
    <w:rsid w:val="00854D86"/>
    <w:rsid w:val="00876A81"/>
    <w:rsid w:val="008951C0"/>
    <w:rsid w:val="008A3A46"/>
    <w:rsid w:val="008D3140"/>
    <w:rsid w:val="008D5176"/>
    <w:rsid w:val="008F02C5"/>
    <w:rsid w:val="008F2EEE"/>
    <w:rsid w:val="008F6E01"/>
    <w:rsid w:val="00915E3D"/>
    <w:rsid w:val="00942F4C"/>
    <w:rsid w:val="00980BE4"/>
    <w:rsid w:val="00987724"/>
    <w:rsid w:val="00997F0D"/>
    <w:rsid w:val="009D271C"/>
    <w:rsid w:val="009F3D7F"/>
    <w:rsid w:val="009F6240"/>
    <w:rsid w:val="00A162AB"/>
    <w:rsid w:val="00A369E2"/>
    <w:rsid w:val="00A639BD"/>
    <w:rsid w:val="00A70CBF"/>
    <w:rsid w:val="00A80D92"/>
    <w:rsid w:val="00A85667"/>
    <w:rsid w:val="00AA0F89"/>
    <w:rsid w:val="00AD1B6F"/>
    <w:rsid w:val="00AE226F"/>
    <w:rsid w:val="00AF36A7"/>
    <w:rsid w:val="00B24BDA"/>
    <w:rsid w:val="00B7158E"/>
    <w:rsid w:val="00B71EB6"/>
    <w:rsid w:val="00B72C44"/>
    <w:rsid w:val="00B75DE8"/>
    <w:rsid w:val="00B778FD"/>
    <w:rsid w:val="00B87B32"/>
    <w:rsid w:val="00BB50BD"/>
    <w:rsid w:val="00BC44AD"/>
    <w:rsid w:val="00BC5ABE"/>
    <w:rsid w:val="00BF03DD"/>
    <w:rsid w:val="00BF5786"/>
    <w:rsid w:val="00BF7C12"/>
    <w:rsid w:val="00C05C0E"/>
    <w:rsid w:val="00C104BA"/>
    <w:rsid w:val="00C115AC"/>
    <w:rsid w:val="00C13D76"/>
    <w:rsid w:val="00C255DC"/>
    <w:rsid w:val="00C25F51"/>
    <w:rsid w:val="00C35ACC"/>
    <w:rsid w:val="00C45EBA"/>
    <w:rsid w:val="00C57703"/>
    <w:rsid w:val="00C8086E"/>
    <w:rsid w:val="00CB5034"/>
    <w:rsid w:val="00CD4C7B"/>
    <w:rsid w:val="00CD64D9"/>
    <w:rsid w:val="00CF3254"/>
    <w:rsid w:val="00D07C10"/>
    <w:rsid w:val="00D25E3D"/>
    <w:rsid w:val="00D269DE"/>
    <w:rsid w:val="00D731D6"/>
    <w:rsid w:val="00D9177A"/>
    <w:rsid w:val="00D93260"/>
    <w:rsid w:val="00DA190A"/>
    <w:rsid w:val="00DA47DD"/>
    <w:rsid w:val="00DA47E0"/>
    <w:rsid w:val="00DB356C"/>
    <w:rsid w:val="00DE7D16"/>
    <w:rsid w:val="00E21D3F"/>
    <w:rsid w:val="00E51C58"/>
    <w:rsid w:val="00E66EF4"/>
    <w:rsid w:val="00E84799"/>
    <w:rsid w:val="00E9044F"/>
    <w:rsid w:val="00E929E4"/>
    <w:rsid w:val="00EB5734"/>
    <w:rsid w:val="00EC1149"/>
    <w:rsid w:val="00EC3233"/>
    <w:rsid w:val="00ED128E"/>
    <w:rsid w:val="00ED4018"/>
    <w:rsid w:val="00EE56C1"/>
    <w:rsid w:val="00F07CBC"/>
    <w:rsid w:val="00F131CF"/>
    <w:rsid w:val="00F23FBA"/>
    <w:rsid w:val="00F65EF2"/>
    <w:rsid w:val="00F73D31"/>
    <w:rsid w:val="00F86D76"/>
    <w:rsid w:val="00F92658"/>
    <w:rsid w:val="00FB7E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stockticker"/>
  <w:shapeDefaults>
    <o:shapedefaults v:ext="edit" spidmax="1031">
      <o:colormru v:ext="edit" colors="#668fbd"/>
    </o:shapedefaults>
    <o:shapelayout v:ext="edit">
      <o:idmap v:ext="edit" data="1"/>
    </o:shapelayout>
  </w:shapeDefaults>
  <w:decimalSymbol w:val="."/>
  <w:listSeparator w:val=","/>
  <w14:docId w14:val="45C0ADF8"/>
  <w15:chartTrackingRefBased/>
  <w15:docId w15:val="{B9C05408-EE0C-4BCC-9CC6-976A9701E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B356C"/>
    <w:pPr>
      <w:spacing w:line="360" w:lineRule="auto"/>
    </w:pPr>
    <w:rPr>
      <w:rFonts w:ascii="Trebuchet MS" w:hAnsi="Trebuchet MS"/>
      <w:sz w:val="24"/>
      <w:szCs w:val="24"/>
      <w:lang w:val="en-AU"/>
    </w:rPr>
  </w:style>
  <w:style w:type="paragraph" w:styleId="Heading1">
    <w:name w:val="heading 1"/>
    <w:basedOn w:val="Normal"/>
    <w:next w:val="Normal"/>
    <w:qFormat/>
    <w:rsid w:val="000F6BAA"/>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5479C5"/>
    <w:pPr>
      <w:tabs>
        <w:tab w:val="center" w:pos="4320"/>
        <w:tab w:val="right" w:pos="8640"/>
      </w:tabs>
    </w:pPr>
  </w:style>
  <w:style w:type="paragraph" w:styleId="Footer">
    <w:name w:val="footer"/>
    <w:basedOn w:val="Normal"/>
    <w:rsid w:val="005479C5"/>
    <w:pPr>
      <w:tabs>
        <w:tab w:val="center" w:pos="4320"/>
        <w:tab w:val="right" w:pos="8640"/>
      </w:tabs>
    </w:pPr>
  </w:style>
  <w:style w:type="character" w:styleId="PageNumber">
    <w:name w:val="page number"/>
    <w:rsid w:val="00DB356C"/>
    <w:rPr>
      <w:rFonts w:ascii="Trebuchet MS" w:hAnsi="Trebuchet MS"/>
      <w:sz w:val="20"/>
    </w:rPr>
  </w:style>
  <w:style w:type="character" w:styleId="Hyperlink">
    <w:name w:val="Hyperlink"/>
    <w:rsid w:val="00DB356C"/>
    <w:rPr>
      <w:rFonts w:ascii="Trebuchet MS" w:hAnsi="Trebuchet MS"/>
      <w:color w:val="3366FF"/>
      <w:u w:val="single"/>
    </w:rPr>
  </w:style>
  <w:style w:type="paragraph" w:customStyle="1" w:styleId="Style1-SectionHeading">
    <w:name w:val="Style1 - Section Heading"/>
    <w:basedOn w:val="Heading1"/>
    <w:rsid w:val="000F6BAA"/>
    <w:pPr>
      <w:pBdr>
        <w:top w:val="single" w:sz="4" w:space="1" w:color="00659F"/>
        <w:left w:val="single" w:sz="4" w:space="4" w:color="00659F"/>
        <w:bottom w:val="single" w:sz="4" w:space="1" w:color="00659F"/>
        <w:right w:val="single" w:sz="4" w:space="4" w:color="00659F"/>
      </w:pBdr>
    </w:pPr>
    <w:rPr>
      <w:rFonts w:ascii="Trebuchet MS" w:hAnsi="Trebuchet MS"/>
      <w:color w:val="00659F"/>
    </w:rPr>
  </w:style>
  <w:style w:type="paragraph" w:customStyle="1" w:styleId="BoxedHeading">
    <w:name w:val="Boxed Heading"/>
    <w:basedOn w:val="Style1-SectionHeading"/>
    <w:rsid w:val="000F6BAA"/>
    <w:pPr>
      <w:pBdr>
        <w:top w:val="none" w:sz="0" w:space="0" w:color="auto"/>
        <w:left w:val="none" w:sz="0" w:space="0" w:color="auto"/>
        <w:bottom w:val="none" w:sz="0" w:space="0" w:color="auto"/>
        <w:right w:val="none" w:sz="0" w:space="0" w:color="auto"/>
      </w:pBdr>
    </w:pPr>
    <w:rPr>
      <w:color w:val="FFFFFF"/>
    </w:rPr>
  </w:style>
  <w:style w:type="paragraph" w:customStyle="1" w:styleId="Catbox">
    <w:name w:val="Cat box"/>
    <w:basedOn w:val="Normal"/>
    <w:rsid w:val="00E66EF4"/>
    <w:pPr>
      <w:pBdr>
        <w:top w:val="single" w:sz="4" w:space="1" w:color="220A7C"/>
        <w:left w:val="single" w:sz="4" w:space="4" w:color="220A7C"/>
        <w:bottom w:val="single" w:sz="4" w:space="1" w:color="220A7C"/>
        <w:right w:val="single" w:sz="4" w:space="4" w:color="220A7C"/>
      </w:pBdr>
      <w:ind w:left="284" w:right="284"/>
      <w:jc w:val="both"/>
    </w:pPr>
    <w:rPr>
      <w:b/>
    </w:rPr>
  </w:style>
  <w:style w:type="paragraph" w:customStyle="1" w:styleId="Bluecatbox">
    <w:name w:val="Blue cat box"/>
    <w:basedOn w:val="Catbox"/>
    <w:rsid w:val="00EC1149"/>
    <w:pPr>
      <w:pBdr>
        <w:top w:val="none" w:sz="0" w:space="0" w:color="auto"/>
        <w:left w:val="none" w:sz="0" w:space="0" w:color="auto"/>
        <w:bottom w:val="single" w:sz="4" w:space="1" w:color="auto"/>
        <w:right w:val="none" w:sz="0" w:space="0" w:color="auto"/>
      </w:pBdr>
    </w:pPr>
    <w:rPr>
      <w:color w:val="00659F"/>
    </w:rPr>
  </w:style>
  <w:style w:type="paragraph" w:customStyle="1" w:styleId="Answer">
    <w:name w:val="Answer"/>
    <w:basedOn w:val="Normal"/>
    <w:rsid w:val="00A70CBF"/>
    <w:pPr>
      <w:tabs>
        <w:tab w:val="left" w:pos="5640"/>
      </w:tabs>
      <w:spacing w:after="120"/>
      <w:ind w:left="284"/>
    </w:pPr>
    <w:rPr>
      <w:rFonts w:cs="Arial"/>
    </w:rPr>
  </w:style>
  <w:style w:type="paragraph" w:styleId="TOC1">
    <w:name w:val="toc 1"/>
    <w:basedOn w:val="Normal"/>
    <w:next w:val="Normal"/>
    <w:autoRedefine/>
    <w:semiHidden/>
    <w:rsid w:val="00134805"/>
  </w:style>
  <w:style w:type="table" w:styleId="TableGrid">
    <w:name w:val="Table Grid"/>
    <w:basedOn w:val="TableNormal"/>
    <w:rsid w:val="00C25F51"/>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623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about.me/stephendann" TargetMode="External"/><Relationship Id="rId13" Type="http://schemas.openxmlformats.org/officeDocument/2006/relationships/hyperlink" Target="mailto:Stephen.dann@anu.edu.au" TargetMode="External"/><Relationship Id="rId18" Type="http://schemas.openxmlformats.org/officeDocument/2006/relationships/hyperlink" Target="http://www.amazon.com/gp/product/0582280109?ie=UTF8&amp;tag=stephendannne-20&amp;linkCode=as2&amp;camp=1789&amp;creative=390957&amp;creativeASIN=0582280109" TargetMode="External"/><Relationship Id="rId26" Type="http://schemas.openxmlformats.org/officeDocument/2006/relationships/hyperlink" Target="http://www.nwlink.com/~donclark/hrd/bloom.html" TargetMode="Externa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hyperlink" Target="http://contemporaryemarketing.co.uk/" TargetMode="External"/><Relationship Id="rId12" Type="http://schemas.openxmlformats.org/officeDocument/2006/relationships/hyperlink" Target="http://twitter.com/stephendann" TargetMode="External"/><Relationship Id="rId17" Type="http://schemas.openxmlformats.org/officeDocument/2006/relationships/image" Target="media/image1.emf"/><Relationship Id="rId25" Type="http://schemas.openxmlformats.org/officeDocument/2006/relationships/hyperlink" Target="http://en.wikipedia.org/wiki/File:Blooms_rose.svg" TargetMode="External"/><Relationship Id="rId2" Type="http://schemas.openxmlformats.org/officeDocument/2006/relationships/styles" Target="styles.xml"/><Relationship Id="rId16" Type="http://schemas.openxmlformats.org/officeDocument/2006/relationships/hyperlink" Target="mailto:sddc_awayteam@live.com" TargetMode="External"/><Relationship Id="rId20" Type="http://schemas.openxmlformats.org/officeDocument/2006/relationships/hyperlink" Target="http://en.wikipedia.org/wiki/File:Blooms_rose.svg"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eamcommunity.com/id/stephendann" TargetMode="External"/><Relationship Id="rId24" Type="http://schemas.openxmlformats.org/officeDocument/2006/relationships/hyperlink" Target="http://creativecommons.org/licenses/by-sa/3.0/deed.en" TargetMode="External"/><Relationship Id="rId5" Type="http://schemas.openxmlformats.org/officeDocument/2006/relationships/footnotes" Target="footnotes.xml"/><Relationship Id="rId15" Type="http://schemas.openxmlformats.org/officeDocument/2006/relationships/hyperlink" Target="mailto:Stephen@stephendann.net" TargetMode="External"/><Relationship Id="rId23" Type="http://schemas.openxmlformats.org/officeDocument/2006/relationships/hyperlink" Target="http://en.wikipedia.org/wiki/en:Creative_Commons" TargetMode="External"/><Relationship Id="rId28" Type="http://schemas.openxmlformats.org/officeDocument/2006/relationships/footer" Target="footer1.xml"/><Relationship Id="rId10" Type="http://schemas.openxmlformats.org/officeDocument/2006/relationships/hyperlink" Target="http://www.quora.com/Stephen-Dann" TargetMode="External"/><Relationship Id="rId19" Type="http://schemas.openxmlformats.org/officeDocument/2006/relationships/hyperlink" Target="http://www.amazon.com/gp/product/0582280109?ie=UTF8&amp;tag=stephendannne-20&amp;linkCode=as2&amp;camp=1789&amp;creative=390957&amp;creativeASIN=0582280109"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formspring.me/stephendann" TargetMode="External"/><Relationship Id="rId14" Type="http://schemas.openxmlformats.org/officeDocument/2006/relationships/hyperlink" Target="mailto:stephendann2003@hotmail.com" TargetMode="External"/><Relationship Id="rId22" Type="http://schemas.openxmlformats.org/officeDocument/2006/relationships/hyperlink" Target="http://en.wikipedia.org/wiki/File:Blooms_rose.svg" TargetMode="External"/><Relationship Id="rId27" Type="http://schemas.openxmlformats.org/officeDocument/2006/relationships/image" Target="media/image3.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tephen%20Dann\My%20Documents\My%20Dropbox\CeM%20Instructional%20Materials\Templates\eMarketing%20EOC%20Questions%20Template%202.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eMarketing EOC Questions Template 2.1</Template>
  <TotalTime>1</TotalTime>
  <Pages>13</Pages>
  <Words>2427</Words>
  <Characters>13839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Chapter Title</vt:lpstr>
    </vt:vector>
  </TitlesOfParts>
  <Company> </Company>
  <LinksUpToDate>false</LinksUpToDate>
  <CharactersWithSpaces>16234</CharactersWithSpaces>
  <SharedDoc>false</SharedDoc>
  <HLinks>
    <vt:vector size="156" baseType="variant">
      <vt:variant>
        <vt:i4>7995450</vt:i4>
      </vt:variant>
      <vt:variant>
        <vt:i4>102</vt:i4>
      </vt:variant>
      <vt:variant>
        <vt:i4>0</vt:i4>
      </vt:variant>
      <vt:variant>
        <vt:i4>5</vt:i4>
      </vt:variant>
      <vt:variant>
        <vt:lpwstr>http://www.nwlink.com/~donclark/hrd/bloom.html</vt:lpwstr>
      </vt:variant>
      <vt:variant>
        <vt:lpwstr/>
      </vt:variant>
      <vt:variant>
        <vt:i4>393343</vt:i4>
      </vt:variant>
      <vt:variant>
        <vt:i4>99</vt:i4>
      </vt:variant>
      <vt:variant>
        <vt:i4>0</vt:i4>
      </vt:variant>
      <vt:variant>
        <vt:i4>5</vt:i4>
      </vt:variant>
      <vt:variant>
        <vt:lpwstr>http://en.wikipedia.org/wiki/File:Blooms_rose.svg</vt:lpwstr>
      </vt:variant>
      <vt:variant>
        <vt:lpwstr/>
      </vt:variant>
      <vt:variant>
        <vt:i4>6160391</vt:i4>
      </vt:variant>
      <vt:variant>
        <vt:i4>96</vt:i4>
      </vt:variant>
      <vt:variant>
        <vt:i4>0</vt:i4>
      </vt:variant>
      <vt:variant>
        <vt:i4>5</vt:i4>
      </vt:variant>
      <vt:variant>
        <vt:lpwstr>http://creativecommons.org/licenses/by-sa/3.0/deed.en</vt:lpwstr>
      </vt:variant>
      <vt:variant>
        <vt:lpwstr/>
      </vt:variant>
      <vt:variant>
        <vt:i4>5046380</vt:i4>
      </vt:variant>
      <vt:variant>
        <vt:i4>93</vt:i4>
      </vt:variant>
      <vt:variant>
        <vt:i4>0</vt:i4>
      </vt:variant>
      <vt:variant>
        <vt:i4>5</vt:i4>
      </vt:variant>
      <vt:variant>
        <vt:lpwstr>http://en.wikipedia.org/wiki/en:Creative_Commons</vt:lpwstr>
      </vt:variant>
      <vt:variant>
        <vt:lpwstr/>
      </vt:variant>
      <vt:variant>
        <vt:i4>393343</vt:i4>
      </vt:variant>
      <vt:variant>
        <vt:i4>90</vt:i4>
      </vt:variant>
      <vt:variant>
        <vt:i4>0</vt:i4>
      </vt:variant>
      <vt:variant>
        <vt:i4>5</vt:i4>
      </vt:variant>
      <vt:variant>
        <vt:lpwstr>http://en.wikipedia.org/wiki/File:Blooms_rose.svg</vt:lpwstr>
      </vt:variant>
      <vt:variant>
        <vt:lpwstr/>
      </vt:variant>
      <vt:variant>
        <vt:i4>393343</vt:i4>
      </vt:variant>
      <vt:variant>
        <vt:i4>87</vt:i4>
      </vt:variant>
      <vt:variant>
        <vt:i4>0</vt:i4>
      </vt:variant>
      <vt:variant>
        <vt:i4>5</vt:i4>
      </vt:variant>
      <vt:variant>
        <vt:lpwstr>http://en.wikipedia.org/wiki/File:Blooms_rose.svg</vt:lpwstr>
      </vt:variant>
      <vt:variant>
        <vt:lpwstr/>
      </vt:variant>
      <vt:variant>
        <vt:i4>3211312</vt:i4>
      </vt:variant>
      <vt:variant>
        <vt:i4>84</vt:i4>
      </vt:variant>
      <vt:variant>
        <vt:i4>0</vt:i4>
      </vt:variant>
      <vt:variant>
        <vt:i4>5</vt:i4>
      </vt:variant>
      <vt:variant>
        <vt:lpwstr>http://www.amazon.com/gp/product/0582280109?ie=UTF8&amp;tag=stephendannne-20&amp;linkCode=as2&amp;camp=1789&amp;creative=390957&amp;creativeASIN=0582280109</vt:lpwstr>
      </vt:variant>
      <vt:variant>
        <vt:lpwstr/>
      </vt:variant>
      <vt:variant>
        <vt:i4>3211312</vt:i4>
      </vt:variant>
      <vt:variant>
        <vt:i4>81</vt:i4>
      </vt:variant>
      <vt:variant>
        <vt:i4>0</vt:i4>
      </vt:variant>
      <vt:variant>
        <vt:i4>5</vt:i4>
      </vt:variant>
      <vt:variant>
        <vt:lpwstr>http://www.amazon.com/gp/product/0582280109?ie=UTF8&amp;tag=stephendannne-20&amp;linkCode=as2&amp;camp=1789&amp;creative=390957&amp;creativeASIN=0582280109</vt:lpwstr>
      </vt:variant>
      <vt:variant>
        <vt:lpwstr/>
      </vt:variant>
      <vt:variant>
        <vt:i4>1966133</vt:i4>
      </vt:variant>
      <vt:variant>
        <vt:i4>74</vt:i4>
      </vt:variant>
      <vt:variant>
        <vt:i4>0</vt:i4>
      </vt:variant>
      <vt:variant>
        <vt:i4>5</vt:i4>
      </vt:variant>
      <vt:variant>
        <vt:lpwstr/>
      </vt:variant>
      <vt:variant>
        <vt:lpwstr>_Toc283747019</vt:lpwstr>
      </vt:variant>
      <vt:variant>
        <vt:i4>1966133</vt:i4>
      </vt:variant>
      <vt:variant>
        <vt:i4>68</vt:i4>
      </vt:variant>
      <vt:variant>
        <vt:i4>0</vt:i4>
      </vt:variant>
      <vt:variant>
        <vt:i4>5</vt:i4>
      </vt:variant>
      <vt:variant>
        <vt:lpwstr/>
      </vt:variant>
      <vt:variant>
        <vt:lpwstr>_Toc283747018</vt:lpwstr>
      </vt:variant>
      <vt:variant>
        <vt:i4>1966133</vt:i4>
      </vt:variant>
      <vt:variant>
        <vt:i4>62</vt:i4>
      </vt:variant>
      <vt:variant>
        <vt:i4>0</vt:i4>
      </vt:variant>
      <vt:variant>
        <vt:i4>5</vt:i4>
      </vt:variant>
      <vt:variant>
        <vt:lpwstr/>
      </vt:variant>
      <vt:variant>
        <vt:lpwstr>_Toc283747017</vt:lpwstr>
      </vt:variant>
      <vt:variant>
        <vt:i4>1966133</vt:i4>
      </vt:variant>
      <vt:variant>
        <vt:i4>56</vt:i4>
      </vt:variant>
      <vt:variant>
        <vt:i4>0</vt:i4>
      </vt:variant>
      <vt:variant>
        <vt:i4>5</vt:i4>
      </vt:variant>
      <vt:variant>
        <vt:lpwstr/>
      </vt:variant>
      <vt:variant>
        <vt:lpwstr>_Toc283747016</vt:lpwstr>
      </vt:variant>
      <vt:variant>
        <vt:i4>1966133</vt:i4>
      </vt:variant>
      <vt:variant>
        <vt:i4>50</vt:i4>
      </vt:variant>
      <vt:variant>
        <vt:i4>0</vt:i4>
      </vt:variant>
      <vt:variant>
        <vt:i4>5</vt:i4>
      </vt:variant>
      <vt:variant>
        <vt:lpwstr/>
      </vt:variant>
      <vt:variant>
        <vt:lpwstr>_Toc283747015</vt:lpwstr>
      </vt:variant>
      <vt:variant>
        <vt:i4>1966133</vt:i4>
      </vt:variant>
      <vt:variant>
        <vt:i4>44</vt:i4>
      </vt:variant>
      <vt:variant>
        <vt:i4>0</vt:i4>
      </vt:variant>
      <vt:variant>
        <vt:i4>5</vt:i4>
      </vt:variant>
      <vt:variant>
        <vt:lpwstr/>
      </vt:variant>
      <vt:variant>
        <vt:lpwstr>_Toc283747014</vt:lpwstr>
      </vt:variant>
      <vt:variant>
        <vt:i4>1966133</vt:i4>
      </vt:variant>
      <vt:variant>
        <vt:i4>38</vt:i4>
      </vt:variant>
      <vt:variant>
        <vt:i4>0</vt:i4>
      </vt:variant>
      <vt:variant>
        <vt:i4>5</vt:i4>
      </vt:variant>
      <vt:variant>
        <vt:lpwstr/>
      </vt:variant>
      <vt:variant>
        <vt:lpwstr>_Toc283747013</vt:lpwstr>
      </vt:variant>
      <vt:variant>
        <vt:i4>1966133</vt:i4>
      </vt:variant>
      <vt:variant>
        <vt:i4>32</vt:i4>
      </vt:variant>
      <vt:variant>
        <vt:i4>0</vt:i4>
      </vt:variant>
      <vt:variant>
        <vt:i4>5</vt:i4>
      </vt:variant>
      <vt:variant>
        <vt:lpwstr/>
      </vt:variant>
      <vt:variant>
        <vt:lpwstr>_Toc283747012</vt:lpwstr>
      </vt:variant>
      <vt:variant>
        <vt:i4>7798903</vt:i4>
      </vt:variant>
      <vt:variant>
        <vt:i4>27</vt:i4>
      </vt:variant>
      <vt:variant>
        <vt:i4>0</vt:i4>
      </vt:variant>
      <vt:variant>
        <vt:i4>5</vt:i4>
      </vt:variant>
      <vt:variant>
        <vt:lpwstr>mailto:sddc_awayteam@live.com</vt:lpwstr>
      </vt:variant>
      <vt:variant>
        <vt:lpwstr/>
      </vt:variant>
      <vt:variant>
        <vt:i4>7798859</vt:i4>
      </vt:variant>
      <vt:variant>
        <vt:i4>24</vt:i4>
      </vt:variant>
      <vt:variant>
        <vt:i4>0</vt:i4>
      </vt:variant>
      <vt:variant>
        <vt:i4>5</vt:i4>
      </vt:variant>
      <vt:variant>
        <vt:lpwstr>mailto:Stephen@stephendann.net</vt:lpwstr>
      </vt:variant>
      <vt:variant>
        <vt:lpwstr/>
      </vt:variant>
      <vt:variant>
        <vt:i4>6357065</vt:i4>
      </vt:variant>
      <vt:variant>
        <vt:i4>21</vt:i4>
      </vt:variant>
      <vt:variant>
        <vt:i4>0</vt:i4>
      </vt:variant>
      <vt:variant>
        <vt:i4>5</vt:i4>
      </vt:variant>
      <vt:variant>
        <vt:lpwstr>mailto:stephendann2003@hotmail.com</vt:lpwstr>
      </vt:variant>
      <vt:variant>
        <vt:lpwstr/>
      </vt:variant>
      <vt:variant>
        <vt:i4>4653167</vt:i4>
      </vt:variant>
      <vt:variant>
        <vt:i4>18</vt:i4>
      </vt:variant>
      <vt:variant>
        <vt:i4>0</vt:i4>
      </vt:variant>
      <vt:variant>
        <vt:i4>5</vt:i4>
      </vt:variant>
      <vt:variant>
        <vt:lpwstr>mailto:Stephen.dann@anu.edu.au</vt:lpwstr>
      </vt:variant>
      <vt:variant>
        <vt:lpwstr/>
      </vt:variant>
      <vt:variant>
        <vt:i4>2162794</vt:i4>
      </vt:variant>
      <vt:variant>
        <vt:i4>15</vt:i4>
      </vt:variant>
      <vt:variant>
        <vt:i4>0</vt:i4>
      </vt:variant>
      <vt:variant>
        <vt:i4>5</vt:i4>
      </vt:variant>
      <vt:variant>
        <vt:lpwstr>http://twitter.com/stephendann</vt:lpwstr>
      </vt:variant>
      <vt:variant>
        <vt:lpwstr/>
      </vt:variant>
      <vt:variant>
        <vt:i4>6094932</vt:i4>
      </vt:variant>
      <vt:variant>
        <vt:i4>12</vt:i4>
      </vt:variant>
      <vt:variant>
        <vt:i4>0</vt:i4>
      </vt:variant>
      <vt:variant>
        <vt:i4>5</vt:i4>
      </vt:variant>
      <vt:variant>
        <vt:lpwstr>http://steamcommunity.com/id/stephendann</vt:lpwstr>
      </vt:variant>
      <vt:variant>
        <vt:lpwstr/>
      </vt:variant>
      <vt:variant>
        <vt:i4>4194324</vt:i4>
      </vt:variant>
      <vt:variant>
        <vt:i4>9</vt:i4>
      </vt:variant>
      <vt:variant>
        <vt:i4>0</vt:i4>
      </vt:variant>
      <vt:variant>
        <vt:i4>5</vt:i4>
      </vt:variant>
      <vt:variant>
        <vt:lpwstr>http://www.quora.com/Stephen-Dann</vt:lpwstr>
      </vt:variant>
      <vt:variant>
        <vt:lpwstr/>
      </vt:variant>
      <vt:variant>
        <vt:i4>262149</vt:i4>
      </vt:variant>
      <vt:variant>
        <vt:i4>6</vt:i4>
      </vt:variant>
      <vt:variant>
        <vt:i4>0</vt:i4>
      </vt:variant>
      <vt:variant>
        <vt:i4>5</vt:i4>
      </vt:variant>
      <vt:variant>
        <vt:lpwstr>http://www.formspring.me/stephendann</vt:lpwstr>
      </vt:variant>
      <vt:variant>
        <vt:lpwstr/>
      </vt:variant>
      <vt:variant>
        <vt:i4>5373971</vt:i4>
      </vt:variant>
      <vt:variant>
        <vt:i4>3</vt:i4>
      </vt:variant>
      <vt:variant>
        <vt:i4>0</vt:i4>
      </vt:variant>
      <vt:variant>
        <vt:i4>5</vt:i4>
      </vt:variant>
      <vt:variant>
        <vt:lpwstr>https://about.me/stephendann</vt:lpwstr>
      </vt:variant>
      <vt:variant>
        <vt:lpwstr/>
      </vt:variant>
      <vt:variant>
        <vt:i4>6094938</vt:i4>
      </vt:variant>
      <vt:variant>
        <vt:i4>0</vt:i4>
      </vt:variant>
      <vt:variant>
        <vt:i4>0</vt:i4>
      </vt:variant>
      <vt:variant>
        <vt:i4>5</vt:i4>
      </vt:variant>
      <vt:variant>
        <vt:lpwstr>http://contemporaryemarketing.co.uk/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Title</dc:title>
  <dc:subject/>
  <dc:creator>author</dc:creator>
  <cp:keywords/>
  <dc:description/>
  <cp:lastModifiedBy>Stephen Dann</cp:lastModifiedBy>
  <cp:revision>2</cp:revision>
  <cp:lastPrinted>2011-03-20T14:55:00Z</cp:lastPrinted>
  <dcterms:created xsi:type="dcterms:W3CDTF">2021-03-13T01:39:00Z</dcterms:created>
  <dcterms:modified xsi:type="dcterms:W3CDTF">2021-03-13T01:39:00Z</dcterms:modified>
</cp:coreProperties>
</file>